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6DE" w:rsidRDefault="003446DE" w:rsidP="003E20D4">
      <w:pPr>
        <w:framePr w:w="1550" w:h="1289" w:hRule="exact" w:hSpace="142" w:wrap="auto" w:vAnchor="page" w:hAnchor="page" w:x="5484" w:y="235" w:anchorLock="1"/>
        <w:ind w:left="142"/>
        <w:jc w:val="center"/>
        <w:rPr>
          <w:noProof/>
        </w:rPr>
      </w:pPr>
    </w:p>
    <w:p w:rsidR="003446DE" w:rsidRDefault="003446DE" w:rsidP="003E20D4">
      <w:pPr>
        <w:framePr w:w="1550" w:h="1289" w:hRule="exact" w:hSpace="142" w:wrap="auto" w:vAnchor="page" w:hAnchor="page" w:x="5484" w:y="235" w:anchorLock="1"/>
        <w:ind w:left="142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9.25pt;height:47.25pt;visibility:visible">
            <v:imagedata r:id="rId5" o:title=""/>
          </v:shape>
        </w:pict>
      </w:r>
    </w:p>
    <w:p w:rsidR="003446DE" w:rsidRDefault="003446DE" w:rsidP="007B516A">
      <w:pPr>
        <w:rPr>
          <w:b/>
          <w:bCs/>
          <w:sz w:val="28"/>
          <w:szCs w:val="28"/>
        </w:rPr>
      </w:pPr>
    </w:p>
    <w:p w:rsidR="003446DE" w:rsidRDefault="003446DE" w:rsidP="007B516A">
      <w:pPr>
        <w:rPr>
          <w:b/>
          <w:bCs/>
          <w:sz w:val="28"/>
          <w:szCs w:val="28"/>
        </w:rPr>
      </w:pPr>
    </w:p>
    <w:p w:rsidR="003446DE" w:rsidRPr="00207F87" w:rsidRDefault="003446DE" w:rsidP="007B51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Российская Федерация</w:t>
      </w:r>
    </w:p>
    <w:p w:rsidR="003446DE" w:rsidRPr="00207F87" w:rsidRDefault="003446DE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Ростовская область</w:t>
      </w:r>
    </w:p>
    <w:p w:rsidR="003446DE" w:rsidRPr="002C0957" w:rsidRDefault="003446DE" w:rsidP="002C09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3446DE" w:rsidRPr="00207F87" w:rsidRDefault="003446DE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3446DE" w:rsidRPr="00207F87" w:rsidRDefault="003446DE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Администрация  Краснокутского сельского поселения</w:t>
      </w:r>
    </w:p>
    <w:p w:rsidR="003446DE" w:rsidRDefault="003446DE" w:rsidP="007B516A">
      <w:pPr>
        <w:jc w:val="center"/>
        <w:rPr>
          <w:b/>
          <w:bCs/>
        </w:rPr>
      </w:pPr>
    </w:p>
    <w:p w:rsidR="003446DE" w:rsidRPr="00207F87" w:rsidRDefault="003446DE" w:rsidP="007B516A">
      <w:pPr>
        <w:jc w:val="center"/>
        <w:rPr>
          <w:sz w:val="32"/>
          <w:szCs w:val="32"/>
        </w:rPr>
      </w:pPr>
      <w:r w:rsidRPr="00207F87">
        <w:rPr>
          <w:sz w:val="32"/>
          <w:szCs w:val="32"/>
        </w:rPr>
        <w:t>ПОСТАНОВЛЕНИЕ</w:t>
      </w:r>
    </w:p>
    <w:p w:rsidR="003446DE" w:rsidRDefault="003446DE" w:rsidP="007B516A"/>
    <w:p w:rsidR="003446DE" w:rsidRDefault="003446DE" w:rsidP="007B516A">
      <w:r>
        <w:rPr>
          <w:sz w:val="28"/>
          <w:szCs w:val="28"/>
        </w:rPr>
        <w:t>21.07.2016 г.                                          №  179                               х. Красный Кут</w:t>
      </w:r>
    </w:p>
    <w:p w:rsidR="003446DE" w:rsidRDefault="003446DE" w:rsidP="007B516A">
      <w:r>
        <w:t xml:space="preserve"> </w:t>
      </w:r>
    </w:p>
    <w:tbl>
      <w:tblPr>
        <w:tblW w:w="0" w:type="auto"/>
        <w:tblInd w:w="-106" w:type="dxa"/>
        <w:tblLayout w:type="fixed"/>
        <w:tblLook w:val="0000"/>
      </w:tblPr>
      <w:tblGrid>
        <w:gridCol w:w="4219"/>
      </w:tblGrid>
      <w:tr w:rsidR="003446DE" w:rsidRPr="00FF1B8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3446DE" w:rsidRDefault="003446DE" w:rsidP="007B516A">
            <w:pPr>
              <w:shd w:val="clear" w:color="auto" w:fill="FFFFFF"/>
              <w:rPr>
                <w:sz w:val="28"/>
                <w:szCs w:val="28"/>
              </w:rPr>
            </w:pPr>
            <w:r w:rsidRPr="00FF1B8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Краснокутского сельского поселения от 25.09.2013 г.  </w:t>
            </w:r>
          </w:p>
          <w:p w:rsidR="003446DE" w:rsidRPr="00FF1B85" w:rsidRDefault="003446DE" w:rsidP="007B516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238 «Об утверждении муниципальной программы Краснокутского сельского поселения «Развитие физической культуры и спорта»</w:t>
            </w:r>
          </w:p>
        </w:tc>
      </w:tr>
    </w:tbl>
    <w:p w:rsidR="003446DE" w:rsidRDefault="003446DE" w:rsidP="007B51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3446DE" w:rsidRPr="00FF1B85" w:rsidRDefault="003446DE" w:rsidP="007B516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FF1B85">
        <w:rPr>
          <w:color w:val="000000"/>
          <w:sz w:val="28"/>
          <w:szCs w:val="28"/>
        </w:rPr>
        <w:t>В соответстви</w:t>
      </w:r>
      <w:r>
        <w:rPr>
          <w:color w:val="000000"/>
          <w:sz w:val="28"/>
          <w:szCs w:val="28"/>
        </w:rPr>
        <w:t>и</w:t>
      </w:r>
      <w:r w:rsidRPr="00FF1B85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 xml:space="preserve">постановлением Главы Краснокутского сельского поселения № 220 от 04.09.2012 года « Об утверждении Порядка разработки, реализации и оценки эффективности муниципальных программ Краснокутского сельского поселения», </w:t>
      </w:r>
      <w:r w:rsidRPr="00FF1B85">
        <w:rPr>
          <w:color w:val="000000"/>
          <w:sz w:val="28"/>
          <w:szCs w:val="28"/>
        </w:rPr>
        <w:t xml:space="preserve">со ст.  27 Устава муниципального образования «Краснокутское сельское поселение». </w:t>
      </w:r>
    </w:p>
    <w:p w:rsidR="003446DE" w:rsidRDefault="003446DE" w:rsidP="007B516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3446DE" w:rsidRPr="00FF1B85" w:rsidRDefault="003446DE" w:rsidP="007B516A">
      <w:pPr>
        <w:shd w:val="clear" w:color="auto" w:fill="FFFFFF"/>
        <w:jc w:val="center"/>
        <w:rPr>
          <w:caps/>
          <w:sz w:val="28"/>
          <w:szCs w:val="28"/>
        </w:rPr>
      </w:pPr>
      <w:r w:rsidRPr="00FF1B85">
        <w:rPr>
          <w:color w:val="000000"/>
          <w:sz w:val="28"/>
          <w:szCs w:val="28"/>
        </w:rPr>
        <w:t>ПОСТАНОВЛЯЮ:</w:t>
      </w:r>
    </w:p>
    <w:p w:rsidR="003446DE" w:rsidRPr="00FF1B85" w:rsidRDefault="003446DE" w:rsidP="007B516A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ind w:left="10"/>
        <w:jc w:val="both"/>
        <w:rPr>
          <w:color w:val="000000"/>
          <w:spacing w:val="-23"/>
          <w:sz w:val="28"/>
          <w:szCs w:val="28"/>
        </w:rPr>
      </w:pPr>
    </w:p>
    <w:p w:rsidR="003446DE" w:rsidRDefault="003446DE" w:rsidP="003E20D4">
      <w:pPr>
        <w:suppressAutoHyphens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1.Внести в постановление Администрации Краснокутского сельского поселения от 25.09.2013г. № 238 «</w:t>
      </w:r>
      <w:r w:rsidRPr="00AD7C99">
        <w:rPr>
          <w:kern w:val="2"/>
          <w:sz w:val="28"/>
          <w:szCs w:val="28"/>
        </w:rPr>
        <w:t xml:space="preserve">Об утверждении муниципальной программы Краснокутского сельского поселения  «Развитие физической культуры и спорта» </w:t>
      </w:r>
      <w:r>
        <w:rPr>
          <w:sz w:val="28"/>
          <w:szCs w:val="28"/>
        </w:rPr>
        <w:t xml:space="preserve"> следующие изменения:</w:t>
      </w:r>
    </w:p>
    <w:p w:rsidR="003446DE" w:rsidRDefault="003446DE" w:rsidP="003E20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1.1.Раздел «Ресурсное обеспечение муниципальной программы» </w:t>
      </w:r>
      <w:r w:rsidRPr="00467788">
        <w:rPr>
          <w:sz w:val="28"/>
          <w:szCs w:val="28"/>
        </w:rPr>
        <w:t>паспорта 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 «Развитие физической культуры и спорта» изложить в новой редакции:</w:t>
      </w:r>
    </w:p>
    <w:p w:rsidR="003446DE" w:rsidRDefault="003446DE" w:rsidP="003E20D4">
      <w:pPr>
        <w:ind w:firstLine="54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«общий объем финансирования муниципальной программы – 265,5 тыс. рублей, в том числе по годам:</w:t>
      </w:r>
      <w:r w:rsidRPr="00C652E0">
        <w:rPr>
          <w:kern w:val="2"/>
          <w:sz w:val="28"/>
          <w:szCs w:val="28"/>
        </w:rPr>
        <w:t xml:space="preserve"> 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188,5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   тыс. рублей;</w:t>
      </w:r>
    </w:p>
    <w:p w:rsidR="003446DE" w:rsidRDefault="003446DE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  </w:t>
      </w:r>
      <w:r w:rsidRPr="00C652E0">
        <w:rPr>
          <w:kern w:val="2"/>
          <w:sz w:val="28"/>
          <w:szCs w:val="28"/>
        </w:rPr>
        <w:t>тыс. рублей</w:t>
      </w:r>
      <w:r>
        <w:rPr>
          <w:kern w:val="2"/>
          <w:sz w:val="28"/>
          <w:szCs w:val="28"/>
        </w:rPr>
        <w:t>»</w:t>
      </w:r>
    </w:p>
    <w:p w:rsidR="003446DE" w:rsidRDefault="003446DE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1.2.Первый абзац раздела 4 «Информация по ресурсному обеспечению муниципальной программы» приложения № 1 изложить  в новой редакции:</w:t>
      </w:r>
    </w:p>
    <w:p w:rsidR="003446DE" w:rsidRPr="00C652E0" w:rsidRDefault="003446DE" w:rsidP="003E20D4">
      <w:pPr>
        <w:suppressAutoHyphens/>
        <w:ind w:firstLine="54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«Общий объем финансирования муниципальной программы за счет средств бюджета поселения  - 265,5 тыс. рублей, в том числе по годам: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188,5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3446DE" w:rsidRPr="009D3DA1" w:rsidRDefault="003446DE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   тыс. рублей;</w:t>
      </w:r>
    </w:p>
    <w:p w:rsidR="003446DE" w:rsidRDefault="003446DE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  </w:t>
      </w:r>
      <w:r w:rsidRPr="00C652E0">
        <w:rPr>
          <w:kern w:val="2"/>
          <w:sz w:val="28"/>
          <w:szCs w:val="28"/>
        </w:rPr>
        <w:t>тыс. рублей</w:t>
      </w:r>
      <w:r>
        <w:rPr>
          <w:kern w:val="2"/>
          <w:sz w:val="28"/>
          <w:szCs w:val="28"/>
        </w:rPr>
        <w:t>»</w:t>
      </w: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1.3.Приложение № 5 и № 6 к муниципальной программе Краснокутского сельского поселения Октябрьского района «Развитие физической культуры и спорта» изложить в новой редакции, согласно приложениям 1 и 2.</w:t>
      </w: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Настоящее постановление вступает в силу с момента опубликования.</w:t>
      </w: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Контроль за исполнением настоящего постановления возложить на ведущего специалиста по работе с молодежью, культуре и спорту – Неплюеву Я.Ю.</w:t>
      </w: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Pr="00BD7BDF" w:rsidRDefault="003446DE" w:rsidP="00BD7BDF">
      <w:pPr>
        <w:suppressAutoHyphens/>
        <w:jc w:val="both"/>
        <w:rPr>
          <w:b/>
          <w:bCs/>
          <w:kern w:val="2"/>
          <w:sz w:val="28"/>
          <w:szCs w:val="28"/>
        </w:rPr>
      </w:pPr>
      <w:r w:rsidRPr="00BD7BDF">
        <w:rPr>
          <w:b/>
          <w:bCs/>
          <w:kern w:val="2"/>
          <w:sz w:val="28"/>
          <w:szCs w:val="28"/>
        </w:rPr>
        <w:t>Глава Краснокутского</w:t>
      </w:r>
    </w:p>
    <w:p w:rsidR="003446DE" w:rsidRPr="00BD7BDF" w:rsidRDefault="003446DE" w:rsidP="00BD7BDF">
      <w:pPr>
        <w:suppressAutoHyphens/>
        <w:jc w:val="both"/>
        <w:rPr>
          <w:b/>
          <w:bCs/>
          <w:kern w:val="2"/>
          <w:sz w:val="28"/>
          <w:szCs w:val="28"/>
        </w:rPr>
      </w:pPr>
      <w:r w:rsidRPr="00BD7BDF">
        <w:rPr>
          <w:b/>
          <w:bCs/>
          <w:kern w:val="2"/>
          <w:sz w:val="28"/>
          <w:szCs w:val="28"/>
        </w:rPr>
        <w:t xml:space="preserve">сельского поселения                                   </w:t>
      </w:r>
      <w:r>
        <w:rPr>
          <w:b/>
          <w:bCs/>
          <w:kern w:val="2"/>
          <w:sz w:val="28"/>
          <w:szCs w:val="28"/>
        </w:rPr>
        <w:t xml:space="preserve">                             </w:t>
      </w:r>
      <w:r w:rsidRPr="00BD7BDF">
        <w:rPr>
          <w:b/>
          <w:bCs/>
          <w:kern w:val="2"/>
          <w:sz w:val="28"/>
          <w:szCs w:val="28"/>
        </w:rPr>
        <w:t>В.В. Мартыненко</w:t>
      </w: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3446DE" w:rsidRDefault="003446DE" w:rsidP="00BD7BDF">
      <w:pPr>
        <w:suppressAutoHyphens/>
        <w:jc w:val="both"/>
        <w:rPr>
          <w:kern w:val="2"/>
          <w:sz w:val="28"/>
          <w:szCs w:val="28"/>
        </w:rPr>
      </w:pPr>
    </w:p>
    <w:p w:rsidR="003446DE" w:rsidRDefault="003446DE" w:rsidP="00C34769">
      <w:pPr>
        <w:jc w:val="center"/>
        <w:rPr>
          <w:kern w:val="2"/>
          <w:sz w:val="28"/>
          <w:szCs w:val="28"/>
        </w:rPr>
        <w:sectPr w:rsidR="003446DE" w:rsidSect="00A657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46DE" w:rsidRDefault="003446DE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Приложение № 1 </w:t>
      </w:r>
    </w:p>
    <w:p w:rsidR="003446DE" w:rsidRDefault="003446DE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 муниципальной программе Краснокутского сельского поселения Октябрьского района</w:t>
      </w:r>
    </w:p>
    <w:p w:rsidR="003446DE" w:rsidRDefault="003446DE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«Развитие физической культуры и спорта»</w:t>
      </w:r>
    </w:p>
    <w:p w:rsidR="003446DE" w:rsidRDefault="003446DE" w:rsidP="00C34769">
      <w:pPr>
        <w:jc w:val="center"/>
        <w:rPr>
          <w:kern w:val="2"/>
          <w:sz w:val="28"/>
          <w:szCs w:val="28"/>
        </w:rPr>
      </w:pPr>
    </w:p>
    <w:p w:rsidR="003446DE" w:rsidRPr="009D3DA1" w:rsidRDefault="003446DE" w:rsidP="00C34769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 бюджета</w:t>
      </w:r>
      <w:r>
        <w:rPr>
          <w:kern w:val="2"/>
          <w:sz w:val="28"/>
          <w:szCs w:val="28"/>
        </w:rPr>
        <w:t xml:space="preserve"> поселения</w:t>
      </w:r>
      <w:r w:rsidRPr="009D3DA1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br/>
        <w:t xml:space="preserve">муниципальной </w:t>
      </w:r>
      <w:r w:rsidRPr="009D3DA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 xml:space="preserve">Краснокутского сельского поселения </w:t>
      </w:r>
      <w:r w:rsidRPr="009D3DA1">
        <w:rPr>
          <w:kern w:val="2"/>
          <w:sz w:val="28"/>
          <w:szCs w:val="28"/>
        </w:rPr>
        <w:t>«Развитие физической культуры и спорта»</w:t>
      </w:r>
    </w:p>
    <w:p w:rsidR="003446DE" w:rsidRPr="009D3DA1" w:rsidRDefault="003446DE" w:rsidP="00C3476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497"/>
        <w:gridCol w:w="1856"/>
        <w:gridCol w:w="1736"/>
        <w:gridCol w:w="788"/>
        <w:gridCol w:w="790"/>
        <w:gridCol w:w="660"/>
        <w:gridCol w:w="659"/>
        <w:gridCol w:w="1049"/>
        <w:gridCol w:w="1049"/>
        <w:gridCol w:w="920"/>
        <w:gridCol w:w="920"/>
        <w:gridCol w:w="920"/>
        <w:gridCol w:w="920"/>
        <w:gridCol w:w="920"/>
      </w:tblGrid>
      <w:tr w:rsidR="003446DE" w:rsidRPr="0080416B">
        <w:trPr>
          <w:jc w:val="center"/>
        </w:trPr>
        <w:tc>
          <w:tcPr>
            <w:tcW w:w="1497" w:type="dxa"/>
            <w:vMerge w:val="restart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Статус</w:t>
            </w:r>
          </w:p>
        </w:tc>
        <w:tc>
          <w:tcPr>
            <w:tcW w:w="1856" w:type="dxa"/>
            <w:vMerge w:val="restart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  <w:r>
              <w:rPr>
                <w:rFonts w:ascii="Times New Roman" w:hAnsi="Times New Roman" w:cs="Times New Roman"/>
                <w:kern w:val="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программы, </w:t>
            </w:r>
          </w:p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основного мероприятия,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>мероприятия ведомственной целевой программы</w:t>
            </w:r>
          </w:p>
        </w:tc>
        <w:tc>
          <w:tcPr>
            <w:tcW w:w="1736" w:type="dxa"/>
            <w:vMerge w:val="restart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соисполнители,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участники</w:t>
            </w:r>
          </w:p>
        </w:tc>
        <w:tc>
          <w:tcPr>
            <w:tcW w:w="2897" w:type="dxa"/>
            <w:gridSpan w:val="4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Код бюджетной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классификации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</w:p>
        </w:tc>
        <w:tc>
          <w:tcPr>
            <w:tcW w:w="6698" w:type="dxa"/>
            <w:gridSpan w:val="7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Расходы (тыс. руб.), годы</w:t>
            </w:r>
          </w:p>
        </w:tc>
      </w:tr>
      <w:tr w:rsidR="003446DE" w:rsidRPr="0080416B">
        <w:trPr>
          <w:jc w:val="center"/>
        </w:trPr>
        <w:tc>
          <w:tcPr>
            <w:tcW w:w="1497" w:type="dxa"/>
            <w:vMerge/>
          </w:tcPr>
          <w:p w:rsidR="003446DE" w:rsidRPr="0080416B" w:rsidRDefault="003446DE" w:rsidP="00F84CF5">
            <w:pPr>
              <w:rPr>
                <w:kern w:val="2"/>
              </w:rPr>
            </w:pPr>
          </w:p>
        </w:tc>
        <w:tc>
          <w:tcPr>
            <w:tcW w:w="1856" w:type="dxa"/>
            <w:vMerge/>
          </w:tcPr>
          <w:p w:rsidR="003446DE" w:rsidRPr="0080416B" w:rsidRDefault="003446DE" w:rsidP="00F84CF5">
            <w:pPr>
              <w:rPr>
                <w:kern w:val="2"/>
              </w:rPr>
            </w:pPr>
          </w:p>
        </w:tc>
        <w:tc>
          <w:tcPr>
            <w:tcW w:w="1736" w:type="dxa"/>
            <w:vMerge/>
          </w:tcPr>
          <w:p w:rsidR="003446DE" w:rsidRPr="0080416B" w:rsidRDefault="003446DE" w:rsidP="00F84CF5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79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РзПр</w:t>
            </w:r>
          </w:p>
        </w:tc>
        <w:tc>
          <w:tcPr>
            <w:tcW w:w="66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65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2014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2015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2016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2017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2018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2020</w:t>
            </w:r>
          </w:p>
        </w:tc>
      </w:tr>
    </w:tbl>
    <w:p w:rsidR="003446DE" w:rsidRPr="00281B88" w:rsidRDefault="003446DE" w:rsidP="00C3476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497"/>
        <w:gridCol w:w="1856"/>
        <w:gridCol w:w="1736"/>
        <w:gridCol w:w="788"/>
        <w:gridCol w:w="790"/>
        <w:gridCol w:w="660"/>
        <w:gridCol w:w="659"/>
        <w:gridCol w:w="1049"/>
        <w:gridCol w:w="1049"/>
        <w:gridCol w:w="920"/>
        <w:gridCol w:w="920"/>
        <w:gridCol w:w="920"/>
        <w:gridCol w:w="920"/>
        <w:gridCol w:w="920"/>
      </w:tblGrid>
      <w:tr w:rsidR="003446DE" w:rsidRPr="0080416B">
        <w:trPr>
          <w:tblHeader/>
          <w:jc w:val="center"/>
        </w:trPr>
        <w:tc>
          <w:tcPr>
            <w:tcW w:w="1497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856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1736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88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9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6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5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14</w:t>
            </w:r>
          </w:p>
        </w:tc>
      </w:tr>
      <w:tr w:rsidR="003446DE" w:rsidRPr="0080416B">
        <w:trPr>
          <w:jc w:val="center"/>
        </w:trPr>
        <w:tc>
          <w:tcPr>
            <w:tcW w:w="1497" w:type="dxa"/>
          </w:tcPr>
          <w:p w:rsidR="003446DE" w:rsidRPr="00AC5A22" w:rsidRDefault="003446DE" w:rsidP="00AC5A22">
            <w:pPr>
              <w:jc w:val="center"/>
              <w:rPr>
                <w:kern w:val="2"/>
                <w:sz w:val="20"/>
                <w:szCs w:val="20"/>
              </w:rPr>
            </w:pPr>
            <w:r w:rsidRPr="00AC5A22">
              <w:rPr>
                <w:kern w:val="2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1856" w:type="dxa"/>
          </w:tcPr>
          <w:p w:rsidR="003446DE" w:rsidRPr="00AC5A22" w:rsidRDefault="003446DE" w:rsidP="00F84CF5">
            <w:pPr>
              <w:rPr>
                <w:kern w:val="2"/>
                <w:sz w:val="20"/>
                <w:szCs w:val="20"/>
              </w:rPr>
            </w:pPr>
            <w:r w:rsidRPr="00AC5A22">
              <w:rPr>
                <w:kern w:val="2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1736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788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6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188,5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3446DE" w:rsidRPr="0080416B" w:rsidRDefault="003446DE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3446DE" w:rsidRPr="0080416B" w:rsidRDefault="003446DE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3446DE" w:rsidRPr="0080416B" w:rsidRDefault="003446DE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</w:tr>
      <w:tr w:rsidR="003446DE" w:rsidRPr="0080416B">
        <w:trPr>
          <w:jc w:val="center"/>
        </w:trPr>
        <w:tc>
          <w:tcPr>
            <w:tcW w:w="1497" w:type="dxa"/>
          </w:tcPr>
          <w:p w:rsidR="003446DE" w:rsidRPr="00BD7BDF" w:rsidRDefault="003446DE" w:rsidP="00AC5A22">
            <w:pPr>
              <w:jc w:val="center"/>
              <w:rPr>
                <w:kern w:val="2"/>
                <w:sz w:val="20"/>
                <w:szCs w:val="20"/>
              </w:rPr>
            </w:pPr>
            <w:r w:rsidRPr="00BD7BDF">
              <w:rPr>
                <w:kern w:val="2"/>
                <w:sz w:val="20"/>
                <w:szCs w:val="20"/>
              </w:rPr>
              <w:t>Подпрограмма</w:t>
            </w:r>
          </w:p>
          <w:p w:rsidR="003446DE" w:rsidRPr="00BD7BDF" w:rsidRDefault="003446DE" w:rsidP="00F84CF5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856" w:type="dxa"/>
          </w:tcPr>
          <w:p w:rsidR="003446DE" w:rsidRPr="00BD7BDF" w:rsidRDefault="003446DE" w:rsidP="00F84CF5">
            <w:pPr>
              <w:rPr>
                <w:kern w:val="2"/>
                <w:sz w:val="20"/>
                <w:szCs w:val="20"/>
              </w:rPr>
            </w:pPr>
            <w:r w:rsidRPr="00BD7BDF">
              <w:rPr>
                <w:kern w:val="2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1736" w:type="dxa"/>
          </w:tcPr>
          <w:p w:rsidR="003446DE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788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6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04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188,5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3446DE" w:rsidRPr="0080416B" w:rsidRDefault="003446DE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</w:tr>
      <w:tr w:rsidR="003446DE" w:rsidRPr="0080416B">
        <w:trPr>
          <w:jc w:val="center"/>
        </w:trPr>
        <w:tc>
          <w:tcPr>
            <w:tcW w:w="1497" w:type="dxa"/>
          </w:tcPr>
          <w:p w:rsidR="003446DE" w:rsidRPr="0080416B" w:rsidRDefault="003446DE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Основное мероприятие </w:t>
            </w:r>
          </w:p>
          <w:p w:rsidR="003446DE" w:rsidRPr="0080416B" w:rsidRDefault="003446DE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56" w:type="dxa"/>
          </w:tcPr>
          <w:p w:rsidR="003446DE" w:rsidRPr="0080416B" w:rsidRDefault="003446DE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Физическое воспитание населения </w:t>
            </w:r>
            <w:r>
              <w:rPr>
                <w:rFonts w:ascii="Times New Roman" w:hAnsi="Times New Roman" w:cs="Times New Roman"/>
                <w:kern w:val="2"/>
              </w:rPr>
              <w:t>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736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</w:p>
        </w:tc>
        <w:tc>
          <w:tcPr>
            <w:tcW w:w="788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60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3446DE" w:rsidRPr="0080416B" w:rsidRDefault="003446DE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1049" w:type="dxa"/>
          </w:tcPr>
          <w:p w:rsidR="003446DE" w:rsidRPr="00C34769" w:rsidRDefault="003446DE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1049" w:type="dxa"/>
          </w:tcPr>
          <w:p w:rsidR="003446DE" w:rsidRPr="00C34769" w:rsidRDefault="003446DE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20" w:type="dxa"/>
          </w:tcPr>
          <w:p w:rsidR="003446DE" w:rsidRPr="00C34769" w:rsidRDefault="003446DE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188,5</w:t>
            </w:r>
          </w:p>
        </w:tc>
        <w:tc>
          <w:tcPr>
            <w:tcW w:w="920" w:type="dxa"/>
          </w:tcPr>
          <w:p w:rsidR="003446DE" w:rsidRPr="00C34769" w:rsidRDefault="003446DE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0,0</w:t>
            </w:r>
          </w:p>
        </w:tc>
        <w:tc>
          <w:tcPr>
            <w:tcW w:w="920" w:type="dxa"/>
          </w:tcPr>
          <w:p w:rsidR="003446DE" w:rsidRPr="00C34769" w:rsidRDefault="003446DE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  <w:r>
              <w:rPr>
                <w:kern w:val="2"/>
                <w:sz w:val="20"/>
                <w:szCs w:val="20"/>
              </w:rPr>
              <w:t>,0</w:t>
            </w:r>
          </w:p>
        </w:tc>
        <w:tc>
          <w:tcPr>
            <w:tcW w:w="920" w:type="dxa"/>
          </w:tcPr>
          <w:p w:rsidR="003446DE" w:rsidRPr="00C34769" w:rsidRDefault="003446DE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  <w:r>
              <w:rPr>
                <w:kern w:val="2"/>
                <w:sz w:val="20"/>
                <w:szCs w:val="20"/>
              </w:rPr>
              <w:t>,0</w:t>
            </w:r>
          </w:p>
        </w:tc>
        <w:tc>
          <w:tcPr>
            <w:tcW w:w="920" w:type="dxa"/>
          </w:tcPr>
          <w:p w:rsidR="003446DE" w:rsidRPr="00C34769" w:rsidRDefault="003446DE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  <w:r>
              <w:rPr>
                <w:kern w:val="2"/>
                <w:sz w:val="20"/>
                <w:szCs w:val="20"/>
              </w:rPr>
              <w:t>,0</w:t>
            </w:r>
          </w:p>
        </w:tc>
      </w:tr>
    </w:tbl>
    <w:p w:rsidR="003446DE" w:rsidRDefault="003446DE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2</w:t>
      </w:r>
    </w:p>
    <w:p w:rsidR="003446DE" w:rsidRDefault="003446DE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к муниципальной программе Краснокутского сельского поселения Октябрьского района </w:t>
      </w:r>
    </w:p>
    <w:p w:rsidR="003446DE" w:rsidRDefault="003446DE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«Развитие физической культуры и спорта»</w:t>
      </w:r>
    </w:p>
    <w:p w:rsidR="003446DE" w:rsidRDefault="003446DE" w:rsidP="001C1FF5">
      <w:pPr>
        <w:jc w:val="center"/>
        <w:rPr>
          <w:kern w:val="2"/>
          <w:sz w:val="28"/>
          <w:szCs w:val="28"/>
        </w:rPr>
      </w:pPr>
    </w:p>
    <w:p w:rsidR="003446DE" w:rsidRPr="009D3DA1" w:rsidRDefault="003446DE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</w:t>
      </w:r>
    </w:p>
    <w:p w:rsidR="003446DE" w:rsidRPr="009D3DA1" w:rsidRDefault="003446DE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федерального бюджета, </w:t>
      </w:r>
      <w:r>
        <w:rPr>
          <w:kern w:val="2"/>
          <w:sz w:val="28"/>
          <w:szCs w:val="28"/>
        </w:rPr>
        <w:t xml:space="preserve">областного бюджета, местного бюджета </w:t>
      </w:r>
    </w:p>
    <w:p w:rsidR="003446DE" w:rsidRPr="009D3DA1" w:rsidRDefault="003446DE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и внебюджетных источников на реализацию </w:t>
      </w:r>
      <w:r>
        <w:rPr>
          <w:kern w:val="2"/>
          <w:sz w:val="28"/>
          <w:szCs w:val="28"/>
        </w:rPr>
        <w:t>муниципальной</w:t>
      </w:r>
      <w:r w:rsidRPr="009D3DA1">
        <w:rPr>
          <w:kern w:val="2"/>
          <w:sz w:val="28"/>
          <w:szCs w:val="28"/>
        </w:rPr>
        <w:t xml:space="preserve"> программы </w:t>
      </w:r>
    </w:p>
    <w:p w:rsidR="003446DE" w:rsidRPr="009D3DA1" w:rsidRDefault="003446DE" w:rsidP="001C1FF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677"/>
        <w:gridCol w:w="2649"/>
        <w:gridCol w:w="2511"/>
        <w:gridCol w:w="1121"/>
        <w:gridCol w:w="1121"/>
        <w:gridCol w:w="1121"/>
        <w:gridCol w:w="1121"/>
        <w:gridCol w:w="1121"/>
        <w:gridCol w:w="1121"/>
        <w:gridCol w:w="1121"/>
      </w:tblGrid>
      <w:tr w:rsidR="003446DE" w:rsidRPr="0080416B">
        <w:trPr>
          <w:jc w:val="center"/>
        </w:trPr>
        <w:tc>
          <w:tcPr>
            <w:tcW w:w="1775" w:type="dxa"/>
            <w:vMerge w:val="restart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Статус</w:t>
            </w:r>
          </w:p>
        </w:tc>
        <w:tc>
          <w:tcPr>
            <w:tcW w:w="2810" w:type="dxa"/>
            <w:vMerge w:val="restart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программы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2663" w:type="dxa"/>
            <w:vMerge w:val="restart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соисполнители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</w:p>
        </w:tc>
        <w:tc>
          <w:tcPr>
            <w:tcW w:w="8288" w:type="dxa"/>
            <w:gridSpan w:val="7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Оценка расходов (тыс. руб.), годы</w:t>
            </w:r>
          </w:p>
        </w:tc>
      </w:tr>
      <w:tr w:rsidR="003446DE" w:rsidRPr="0080416B">
        <w:trPr>
          <w:jc w:val="center"/>
        </w:trPr>
        <w:tc>
          <w:tcPr>
            <w:tcW w:w="1775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63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1184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2014</w:t>
            </w:r>
          </w:p>
        </w:tc>
        <w:tc>
          <w:tcPr>
            <w:tcW w:w="1184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2015</w:t>
            </w:r>
          </w:p>
        </w:tc>
        <w:tc>
          <w:tcPr>
            <w:tcW w:w="1184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2016</w:t>
            </w:r>
          </w:p>
        </w:tc>
        <w:tc>
          <w:tcPr>
            <w:tcW w:w="1184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2017</w:t>
            </w:r>
          </w:p>
        </w:tc>
        <w:tc>
          <w:tcPr>
            <w:tcW w:w="1184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2018</w:t>
            </w:r>
          </w:p>
        </w:tc>
        <w:tc>
          <w:tcPr>
            <w:tcW w:w="1184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2019</w:t>
            </w:r>
          </w:p>
        </w:tc>
        <w:tc>
          <w:tcPr>
            <w:tcW w:w="1184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2020</w:t>
            </w:r>
          </w:p>
        </w:tc>
      </w:tr>
    </w:tbl>
    <w:p w:rsidR="003446DE" w:rsidRPr="00281B88" w:rsidRDefault="003446DE" w:rsidP="001C1FF5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677"/>
        <w:gridCol w:w="2649"/>
        <w:gridCol w:w="2511"/>
        <w:gridCol w:w="1121"/>
        <w:gridCol w:w="1121"/>
        <w:gridCol w:w="1121"/>
        <w:gridCol w:w="1121"/>
        <w:gridCol w:w="1121"/>
        <w:gridCol w:w="1121"/>
        <w:gridCol w:w="1121"/>
      </w:tblGrid>
      <w:tr w:rsidR="003446DE" w:rsidRPr="0080416B">
        <w:trPr>
          <w:tblHeader/>
          <w:jc w:val="center"/>
        </w:trPr>
        <w:tc>
          <w:tcPr>
            <w:tcW w:w="1677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2649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251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 w:val="restart"/>
          </w:tcPr>
          <w:p w:rsidR="003446DE" w:rsidRPr="0080416B" w:rsidRDefault="003446DE" w:rsidP="00AC5A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Муниципальная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программа</w:t>
            </w:r>
          </w:p>
        </w:tc>
        <w:tc>
          <w:tcPr>
            <w:tcW w:w="2649" w:type="dxa"/>
            <w:vMerge w:val="restart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Развит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ие физической культуры и спорта</w:t>
            </w:r>
          </w:p>
        </w:tc>
        <w:tc>
          <w:tcPr>
            <w:tcW w:w="2511" w:type="dxa"/>
          </w:tcPr>
          <w:p w:rsidR="003446DE" w:rsidRPr="00AC5A22" w:rsidRDefault="003446DE" w:rsidP="00F84AC0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3446DE" w:rsidRPr="00AC5A22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AC5A22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AC5A22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188,5</w:t>
            </w:r>
          </w:p>
        </w:tc>
        <w:tc>
          <w:tcPr>
            <w:tcW w:w="1121" w:type="dxa"/>
          </w:tcPr>
          <w:p w:rsidR="003446DE" w:rsidRPr="00AC5A22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AC5A22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AC5A22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AC5A22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188,5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 w:val="restart"/>
          </w:tcPr>
          <w:p w:rsidR="003446DE" w:rsidRPr="0080416B" w:rsidRDefault="003446DE" w:rsidP="00F84AC0">
            <w:pPr>
              <w:rPr>
                <w:kern w:val="2"/>
              </w:rPr>
            </w:pPr>
            <w:r>
              <w:rPr>
                <w:kern w:val="2"/>
              </w:rPr>
              <w:t>Подпрограмма</w:t>
            </w:r>
          </w:p>
        </w:tc>
        <w:tc>
          <w:tcPr>
            <w:tcW w:w="2649" w:type="dxa"/>
            <w:vMerge w:val="restart"/>
          </w:tcPr>
          <w:p w:rsidR="003446DE" w:rsidRPr="0080416B" w:rsidRDefault="003446DE" w:rsidP="00AC5A22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Развит</w:t>
            </w:r>
            <w:r>
              <w:rPr>
                <w:kern w:val="2"/>
                <w:sz w:val="22"/>
                <w:szCs w:val="22"/>
              </w:rPr>
              <w:t>ие физической культуры и спорта</w:t>
            </w: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188,5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188,5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 w:val="restart"/>
          </w:tcPr>
          <w:p w:rsidR="003446DE" w:rsidRDefault="003446DE" w:rsidP="00F84AC0">
            <w:pPr>
              <w:rPr>
                <w:kern w:val="2"/>
              </w:rPr>
            </w:pPr>
            <w:r>
              <w:rPr>
                <w:kern w:val="2"/>
              </w:rPr>
              <w:t>Основное</w:t>
            </w:r>
          </w:p>
          <w:p w:rsidR="003446DE" w:rsidRPr="0080416B" w:rsidRDefault="003446DE" w:rsidP="00F84AC0">
            <w:pPr>
              <w:rPr>
                <w:kern w:val="2"/>
              </w:rPr>
            </w:pPr>
            <w:r>
              <w:rPr>
                <w:kern w:val="2"/>
              </w:rPr>
              <w:t>мероприятие</w:t>
            </w:r>
          </w:p>
        </w:tc>
        <w:tc>
          <w:tcPr>
            <w:tcW w:w="2649" w:type="dxa"/>
            <w:vMerge w:val="restart"/>
          </w:tcPr>
          <w:p w:rsidR="003446DE" w:rsidRPr="0080416B" w:rsidRDefault="003446DE" w:rsidP="00AC5A22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Физическое воспитание населения Краснокутского сельского поселения и обеспечение организации проведения физкультурных и массовых мероприятий</w:t>
            </w: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188,5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188,5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3446DE" w:rsidRPr="0080416B">
        <w:trPr>
          <w:jc w:val="center"/>
        </w:trPr>
        <w:tc>
          <w:tcPr>
            <w:tcW w:w="1677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3446DE" w:rsidRPr="0080416B" w:rsidRDefault="003446DE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3446DE" w:rsidRPr="0080416B" w:rsidRDefault="003446DE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3446DE" w:rsidRPr="0080416B" w:rsidRDefault="003446DE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</w:tbl>
    <w:p w:rsidR="003446DE" w:rsidRDefault="003446DE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446DE" w:rsidRDefault="003446DE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446DE" w:rsidRDefault="003446DE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446DE" w:rsidRDefault="003446DE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446DE" w:rsidRDefault="003446DE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446DE" w:rsidRDefault="003446DE" w:rsidP="00D937BA">
      <w:pPr>
        <w:suppressAutoHyphens/>
        <w:jc w:val="both"/>
        <w:rPr>
          <w:b/>
          <w:bCs/>
          <w:kern w:val="2"/>
          <w:sz w:val="28"/>
          <w:szCs w:val="28"/>
        </w:rPr>
        <w:sectPr w:rsidR="003446DE" w:rsidSect="00BD7BD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446DE" w:rsidRDefault="003446DE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3446DE" w:rsidRDefault="003446DE" w:rsidP="001C1FF5">
      <w:pPr>
        <w:framePr w:w="1550" w:h="1289" w:hRule="exact" w:hSpace="142" w:wrap="auto" w:vAnchor="page" w:hAnchor="page" w:x="5475" w:y="361" w:anchorLock="1"/>
      </w:pPr>
    </w:p>
    <w:p w:rsidR="003446DE" w:rsidRDefault="003446DE" w:rsidP="0088521B">
      <w:pPr>
        <w:rPr>
          <w:sz w:val="28"/>
          <w:szCs w:val="28"/>
        </w:rPr>
      </w:pPr>
    </w:p>
    <w:p w:rsidR="003446DE" w:rsidRDefault="003446DE" w:rsidP="0088521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</w:p>
    <w:sectPr w:rsidR="003446DE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66D23"/>
    <w:multiLevelType w:val="multilevel"/>
    <w:tmpl w:val="FE3E143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DD94C4D"/>
    <w:multiLevelType w:val="hybridMultilevel"/>
    <w:tmpl w:val="02003AAA"/>
    <w:lvl w:ilvl="0" w:tplc="1F06B5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985D58">
      <w:numFmt w:val="none"/>
      <w:lvlText w:val=""/>
      <w:lvlJc w:val="left"/>
      <w:pPr>
        <w:tabs>
          <w:tab w:val="num" w:pos="360"/>
        </w:tabs>
      </w:pPr>
    </w:lvl>
    <w:lvl w:ilvl="2" w:tplc="917E2AFE">
      <w:numFmt w:val="none"/>
      <w:lvlText w:val=""/>
      <w:lvlJc w:val="left"/>
      <w:pPr>
        <w:tabs>
          <w:tab w:val="num" w:pos="360"/>
        </w:tabs>
      </w:pPr>
    </w:lvl>
    <w:lvl w:ilvl="3" w:tplc="C01EC1A4">
      <w:numFmt w:val="none"/>
      <w:lvlText w:val=""/>
      <w:lvlJc w:val="left"/>
      <w:pPr>
        <w:tabs>
          <w:tab w:val="num" w:pos="360"/>
        </w:tabs>
      </w:pPr>
    </w:lvl>
    <w:lvl w:ilvl="4" w:tplc="3FD64EC2">
      <w:numFmt w:val="none"/>
      <w:lvlText w:val=""/>
      <w:lvlJc w:val="left"/>
      <w:pPr>
        <w:tabs>
          <w:tab w:val="num" w:pos="360"/>
        </w:tabs>
      </w:pPr>
    </w:lvl>
    <w:lvl w:ilvl="5" w:tplc="D7D48CFC">
      <w:numFmt w:val="none"/>
      <w:lvlText w:val=""/>
      <w:lvlJc w:val="left"/>
      <w:pPr>
        <w:tabs>
          <w:tab w:val="num" w:pos="360"/>
        </w:tabs>
      </w:pPr>
    </w:lvl>
    <w:lvl w:ilvl="6" w:tplc="034E45B4">
      <w:numFmt w:val="none"/>
      <w:lvlText w:val=""/>
      <w:lvlJc w:val="left"/>
      <w:pPr>
        <w:tabs>
          <w:tab w:val="num" w:pos="360"/>
        </w:tabs>
      </w:pPr>
    </w:lvl>
    <w:lvl w:ilvl="7" w:tplc="7B9A420A">
      <w:numFmt w:val="none"/>
      <w:lvlText w:val=""/>
      <w:lvlJc w:val="left"/>
      <w:pPr>
        <w:tabs>
          <w:tab w:val="num" w:pos="360"/>
        </w:tabs>
      </w:pPr>
    </w:lvl>
    <w:lvl w:ilvl="8" w:tplc="CD48D25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16A"/>
    <w:rsid w:val="0000113F"/>
    <w:rsid w:val="00003AD3"/>
    <w:rsid w:val="00003C35"/>
    <w:rsid w:val="00003D67"/>
    <w:rsid w:val="00004092"/>
    <w:rsid w:val="00004289"/>
    <w:rsid w:val="00005913"/>
    <w:rsid w:val="000071AC"/>
    <w:rsid w:val="00010DE1"/>
    <w:rsid w:val="00011236"/>
    <w:rsid w:val="00011511"/>
    <w:rsid w:val="00011ED0"/>
    <w:rsid w:val="0001214B"/>
    <w:rsid w:val="000123CB"/>
    <w:rsid w:val="00013F05"/>
    <w:rsid w:val="000155B1"/>
    <w:rsid w:val="0001598B"/>
    <w:rsid w:val="0001627F"/>
    <w:rsid w:val="000166EB"/>
    <w:rsid w:val="00017642"/>
    <w:rsid w:val="000200F0"/>
    <w:rsid w:val="00020177"/>
    <w:rsid w:val="00020613"/>
    <w:rsid w:val="00022B99"/>
    <w:rsid w:val="00023CE7"/>
    <w:rsid w:val="0002410C"/>
    <w:rsid w:val="00024527"/>
    <w:rsid w:val="00025E80"/>
    <w:rsid w:val="00026EC9"/>
    <w:rsid w:val="0003044A"/>
    <w:rsid w:val="0003086D"/>
    <w:rsid w:val="00032300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4288"/>
    <w:rsid w:val="00045BC8"/>
    <w:rsid w:val="00045F0F"/>
    <w:rsid w:val="000467D8"/>
    <w:rsid w:val="00046A4D"/>
    <w:rsid w:val="00046CDA"/>
    <w:rsid w:val="00046E17"/>
    <w:rsid w:val="000473D3"/>
    <w:rsid w:val="00050D01"/>
    <w:rsid w:val="00051352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601BC"/>
    <w:rsid w:val="00060D28"/>
    <w:rsid w:val="00060E10"/>
    <w:rsid w:val="00062390"/>
    <w:rsid w:val="0006287B"/>
    <w:rsid w:val="000631E9"/>
    <w:rsid w:val="0006401D"/>
    <w:rsid w:val="0006493E"/>
    <w:rsid w:val="00064DC3"/>
    <w:rsid w:val="00065A83"/>
    <w:rsid w:val="000672D9"/>
    <w:rsid w:val="00067D28"/>
    <w:rsid w:val="00067ECA"/>
    <w:rsid w:val="0007155A"/>
    <w:rsid w:val="00071784"/>
    <w:rsid w:val="0007428C"/>
    <w:rsid w:val="0007531A"/>
    <w:rsid w:val="00076742"/>
    <w:rsid w:val="000772F0"/>
    <w:rsid w:val="00077E89"/>
    <w:rsid w:val="000801E7"/>
    <w:rsid w:val="000803AA"/>
    <w:rsid w:val="00080DBE"/>
    <w:rsid w:val="00081806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41D"/>
    <w:rsid w:val="00085B22"/>
    <w:rsid w:val="000863F4"/>
    <w:rsid w:val="000864B2"/>
    <w:rsid w:val="00086627"/>
    <w:rsid w:val="00086DE5"/>
    <w:rsid w:val="00090C7B"/>
    <w:rsid w:val="00091308"/>
    <w:rsid w:val="0009163E"/>
    <w:rsid w:val="00093185"/>
    <w:rsid w:val="0009696F"/>
    <w:rsid w:val="00097A4F"/>
    <w:rsid w:val="00097E6F"/>
    <w:rsid w:val="000A0438"/>
    <w:rsid w:val="000A0BEC"/>
    <w:rsid w:val="000A31EA"/>
    <w:rsid w:val="000A3BD4"/>
    <w:rsid w:val="000A4685"/>
    <w:rsid w:val="000A5794"/>
    <w:rsid w:val="000A58EE"/>
    <w:rsid w:val="000A637A"/>
    <w:rsid w:val="000A641B"/>
    <w:rsid w:val="000A76C4"/>
    <w:rsid w:val="000A7CA3"/>
    <w:rsid w:val="000B0730"/>
    <w:rsid w:val="000B093E"/>
    <w:rsid w:val="000B0BC8"/>
    <w:rsid w:val="000B16DF"/>
    <w:rsid w:val="000B324C"/>
    <w:rsid w:val="000B3279"/>
    <w:rsid w:val="000B355B"/>
    <w:rsid w:val="000B4507"/>
    <w:rsid w:val="000B48A0"/>
    <w:rsid w:val="000B51B0"/>
    <w:rsid w:val="000B5D05"/>
    <w:rsid w:val="000B65F9"/>
    <w:rsid w:val="000B662C"/>
    <w:rsid w:val="000B6C9F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3BFF"/>
    <w:rsid w:val="000C3EAC"/>
    <w:rsid w:val="000C4221"/>
    <w:rsid w:val="000C4BD3"/>
    <w:rsid w:val="000C4EBF"/>
    <w:rsid w:val="000C5760"/>
    <w:rsid w:val="000C595B"/>
    <w:rsid w:val="000C6734"/>
    <w:rsid w:val="000C697E"/>
    <w:rsid w:val="000C7579"/>
    <w:rsid w:val="000D0178"/>
    <w:rsid w:val="000D058A"/>
    <w:rsid w:val="000D2469"/>
    <w:rsid w:val="000D3D42"/>
    <w:rsid w:val="000D47A0"/>
    <w:rsid w:val="000D4F03"/>
    <w:rsid w:val="000D4F9F"/>
    <w:rsid w:val="000D5DA0"/>
    <w:rsid w:val="000D66D0"/>
    <w:rsid w:val="000D6BB4"/>
    <w:rsid w:val="000D6FBA"/>
    <w:rsid w:val="000D782F"/>
    <w:rsid w:val="000D7C1B"/>
    <w:rsid w:val="000E0103"/>
    <w:rsid w:val="000E0222"/>
    <w:rsid w:val="000E03D9"/>
    <w:rsid w:val="000E0683"/>
    <w:rsid w:val="000E134E"/>
    <w:rsid w:val="000E1953"/>
    <w:rsid w:val="000E1EAE"/>
    <w:rsid w:val="000E2704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12F4"/>
    <w:rsid w:val="00102B59"/>
    <w:rsid w:val="00103573"/>
    <w:rsid w:val="0010547F"/>
    <w:rsid w:val="00105DE5"/>
    <w:rsid w:val="00107213"/>
    <w:rsid w:val="001077CE"/>
    <w:rsid w:val="00110769"/>
    <w:rsid w:val="00110E35"/>
    <w:rsid w:val="001118EF"/>
    <w:rsid w:val="00111F18"/>
    <w:rsid w:val="00112007"/>
    <w:rsid w:val="00112128"/>
    <w:rsid w:val="00112348"/>
    <w:rsid w:val="00112B44"/>
    <w:rsid w:val="0011353E"/>
    <w:rsid w:val="0011357A"/>
    <w:rsid w:val="00114619"/>
    <w:rsid w:val="00114692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01A5"/>
    <w:rsid w:val="001302D2"/>
    <w:rsid w:val="001302EB"/>
    <w:rsid w:val="00131FF1"/>
    <w:rsid w:val="0013278F"/>
    <w:rsid w:val="001327BA"/>
    <w:rsid w:val="00133F59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275"/>
    <w:rsid w:val="00147734"/>
    <w:rsid w:val="001479D5"/>
    <w:rsid w:val="00147A28"/>
    <w:rsid w:val="001512B1"/>
    <w:rsid w:val="00152639"/>
    <w:rsid w:val="00152BAE"/>
    <w:rsid w:val="00152EF4"/>
    <w:rsid w:val="001544F9"/>
    <w:rsid w:val="001546D4"/>
    <w:rsid w:val="0015475D"/>
    <w:rsid w:val="00154CDC"/>
    <w:rsid w:val="00155EFC"/>
    <w:rsid w:val="001560DE"/>
    <w:rsid w:val="00160444"/>
    <w:rsid w:val="00160486"/>
    <w:rsid w:val="00160AF2"/>
    <w:rsid w:val="00161CC0"/>
    <w:rsid w:val="00161DB5"/>
    <w:rsid w:val="001627AF"/>
    <w:rsid w:val="00162D0A"/>
    <w:rsid w:val="00162ED5"/>
    <w:rsid w:val="001631D0"/>
    <w:rsid w:val="001631E6"/>
    <w:rsid w:val="0016368F"/>
    <w:rsid w:val="0016397E"/>
    <w:rsid w:val="00163BFB"/>
    <w:rsid w:val="00164628"/>
    <w:rsid w:val="0016522F"/>
    <w:rsid w:val="001654AD"/>
    <w:rsid w:val="0016573F"/>
    <w:rsid w:val="00165F7D"/>
    <w:rsid w:val="001670A2"/>
    <w:rsid w:val="00167701"/>
    <w:rsid w:val="00170568"/>
    <w:rsid w:val="00170AB1"/>
    <w:rsid w:val="00171A69"/>
    <w:rsid w:val="00172B42"/>
    <w:rsid w:val="00173BD3"/>
    <w:rsid w:val="00173D4F"/>
    <w:rsid w:val="00174D94"/>
    <w:rsid w:val="00175501"/>
    <w:rsid w:val="00175995"/>
    <w:rsid w:val="0017669F"/>
    <w:rsid w:val="00176EDD"/>
    <w:rsid w:val="0018040E"/>
    <w:rsid w:val="00180EE5"/>
    <w:rsid w:val="00181F46"/>
    <w:rsid w:val="00182C9A"/>
    <w:rsid w:val="00183A49"/>
    <w:rsid w:val="001853BD"/>
    <w:rsid w:val="00185896"/>
    <w:rsid w:val="00185912"/>
    <w:rsid w:val="001862D4"/>
    <w:rsid w:val="0018657E"/>
    <w:rsid w:val="00186E49"/>
    <w:rsid w:val="0019049B"/>
    <w:rsid w:val="001907EA"/>
    <w:rsid w:val="0019222B"/>
    <w:rsid w:val="00192627"/>
    <w:rsid w:val="00193E62"/>
    <w:rsid w:val="00194FA1"/>
    <w:rsid w:val="00196424"/>
    <w:rsid w:val="00197609"/>
    <w:rsid w:val="001A0266"/>
    <w:rsid w:val="001A12A7"/>
    <w:rsid w:val="001A1C37"/>
    <w:rsid w:val="001A2522"/>
    <w:rsid w:val="001A2E3E"/>
    <w:rsid w:val="001A2EEB"/>
    <w:rsid w:val="001A36F1"/>
    <w:rsid w:val="001A3819"/>
    <w:rsid w:val="001A5EF4"/>
    <w:rsid w:val="001B03B3"/>
    <w:rsid w:val="001B0E92"/>
    <w:rsid w:val="001B22E6"/>
    <w:rsid w:val="001B258C"/>
    <w:rsid w:val="001B267A"/>
    <w:rsid w:val="001B2A37"/>
    <w:rsid w:val="001B2D0E"/>
    <w:rsid w:val="001B2F3C"/>
    <w:rsid w:val="001B3E53"/>
    <w:rsid w:val="001B4E95"/>
    <w:rsid w:val="001B508B"/>
    <w:rsid w:val="001B513A"/>
    <w:rsid w:val="001B58ED"/>
    <w:rsid w:val="001B5D77"/>
    <w:rsid w:val="001B616C"/>
    <w:rsid w:val="001B66D7"/>
    <w:rsid w:val="001B6CE6"/>
    <w:rsid w:val="001B6E40"/>
    <w:rsid w:val="001B6F3E"/>
    <w:rsid w:val="001B6F91"/>
    <w:rsid w:val="001B7110"/>
    <w:rsid w:val="001C00C0"/>
    <w:rsid w:val="001C07F0"/>
    <w:rsid w:val="001C1065"/>
    <w:rsid w:val="001C1FF5"/>
    <w:rsid w:val="001C28DA"/>
    <w:rsid w:val="001C32B0"/>
    <w:rsid w:val="001C3650"/>
    <w:rsid w:val="001C518F"/>
    <w:rsid w:val="001C5AFC"/>
    <w:rsid w:val="001C67CD"/>
    <w:rsid w:val="001C6C4E"/>
    <w:rsid w:val="001C71CF"/>
    <w:rsid w:val="001C7609"/>
    <w:rsid w:val="001C79DC"/>
    <w:rsid w:val="001D0485"/>
    <w:rsid w:val="001D07F8"/>
    <w:rsid w:val="001D096D"/>
    <w:rsid w:val="001D1D90"/>
    <w:rsid w:val="001D1EAC"/>
    <w:rsid w:val="001D1F53"/>
    <w:rsid w:val="001D251A"/>
    <w:rsid w:val="001D3472"/>
    <w:rsid w:val="001D3845"/>
    <w:rsid w:val="001D404A"/>
    <w:rsid w:val="001D483A"/>
    <w:rsid w:val="001D4E06"/>
    <w:rsid w:val="001D4E32"/>
    <w:rsid w:val="001D50DF"/>
    <w:rsid w:val="001D5CA9"/>
    <w:rsid w:val="001D602B"/>
    <w:rsid w:val="001E0AF3"/>
    <w:rsid w:val="001E1D0E"/>
    <w:rsid w:val="001E4337"/>
    <w:rsid w:val="001E434D"/>
    <w:rsid w:val="001E58DF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C74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216"/>
    <w:rsid w:val="00201855"/>
    <w:rsid w:val="00201C31"/>
    <w:rsid w:val="00202028"/>
    <w:rsid w:val="0020260F"/>
    <w:rsid w:val="00203C10"/>
    <w:rsid w:val="00203FD4"/>
    <w:rsid w:val="002046B5"/>
    <w:rsid w:val="00204A68"/>
    <w:rsid w:val="00204ACD"/>
    <w:rsid w:val="00204E54"/>
    <w:rsid w:val="0020571D"/>
    <w:rsid w:val="002060B4"/>
    <w:rsid w:val="002060D8"/>
    <w:rsid w:val="00206C0E"/>
    <w:rsid w:val="0020783A"/>
    <w:rsid w:val="00207B61"/>
    <w:rsid w:val="00207F87"/>
    <w:rsid w:val="002117AA"/>
    <w:rsid w:val="002124C7"/>
    <w:rsid w:val="0021327B"/>
    <w:rsid w:val="002133FB"/>
    <w:rsid w:val="00214902"/>
    <w:rsid w:val="00214ECA"/>
    <w:rsid w:val="002154F9"/>
    <w:rsid w:val="00215A12"/>
    <w:rsid w:val="0021648B"/>
    <w:rsid w:val="00217DFC"/>
    <w:rsid w:val="002201B8"/>
    <w:rsid w:val="00220CCB"/>
    <w:rsid w:val="002210E6"/>
    <w:rsid w:val="002219C5"/>
    <w:rsid w:val="00221B26"/>
    <w:rsid w:val="00221E4A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44FD"/>
    <w:rsid w:val="00236069"/>
    <w:rsid w:val="00236E6C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CE0"/>
    <w:rsid w:val="00250358"/>
    <w:rsid w:val="002539C0"/>
    <w:rsid w:val="00254D88"/>
    <w:rsid w:val="00255037"/>
    <w:rsid w:val="00255E51"/>
    <w:rsid w:val="002600A1"/>
    <w:rsid w:val="00261CC6"/>
    <w:rsid w:val="0026267D"/>
    <w:rsid w:val="00263139"/>
    <w:rsid w:val="0026523C"/>
    <w:rsid w:val="002656FC"/>
    <w:rsid w:val="00265A5E"/>
    <w:rsid w:val="00270462"/>
    <w:rsid w:val="002715DF"/>
    <w:rsid w:val="00271996"/>
    <w:rsid w:val="00272504"/>
    <w:rsid w:val="0027328B"/>
    <w:rsid w:val="00275241"/>
    <w:rsid w:val="002768C1"/>
    <w:rsid w:val="0027693C"/>
    <w:rsid w:val="00276956"/>
    <w:rsid w:val="002800D1"/>
    <w:rsid w:val="0028032A"/>
    <w:rsid w:val="00281B88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87DA4"/>
    <w:rsid w:val="0029137C"/>
    <w:rsid w:val="002916E8"/>
    <w:rsid w:val="00291E51"/>
    <w:rsid w:val="00292274"/>
    <w:rsid w:val="002924D6"/>
    <w:rsid w:val="0029349B"/>
    <w:rsid w:val="002935BD"/>
    <w:rsid w:val="00294EB6"/>
    <w:rsid w:val="00295032"/>
    <w:rsid w:val="0029523D"/>
    <w:rsid w:val="00295903"/>
    <w:rsid w:val="00295E4D"/>
    <w:rsid w:val="00296CE6"/>
    <w:rsid w:val="00297296"/>
    <w:rsid w:val="0029732C"/>
    <w:rsid w:val="002A10FD"/>
    <w:rsid w:val="002A1E6C"/>
    <w:rsid w:val="002A2B66"/>
    <w:rsid w:val="002A2EDF"/>
    <w:rsid w:val="002A35B6"/>
    <w:rsid w:val="002A385C"/>
    <w:rsid w:val="002A41B4"/>
    <w:rsid w:val="002A4503"/>
    <w:rsid w:val="002A4B58"/>
    <w:rsid w:val="002A5DA7"/>
    <w:rsid w:val="002A6CA2"/>
    <w:rsid w:val="002A6CD1"/>
    <w:rsid w:val="002A7A5F"/>
    <w:rsid w:val="002A7E11"/>
    <w:rsid w:val="002B0662"/>
    <w:rsid w:val="002B11DE"/>
    <w:rsid w:val="002B1234"/>
    <w:rsid w:val="002B37E5"/>
    <w:rsid w:val="002B5902"/>
    <w:rsid w:val="002B64C7"/>
    <w:rsid w:val="002B6529"/>
    <w:rsid w:val="002B7E8D"/>
    <w:rsid w:val="002C0957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2CE1"/>
    <w:rsid w:val="002D36DE"/>
    <w:rsid w:val="002D3CB2"/>
    <w:rsid w:val="002D498E"/>
    <w:rsid w:val="002D58DD"/>
    <w:rsid w:val="002D6189"/>
    <w:rsid w:val="002D639B"/>
    <w:rsid w:val="002D6A57"/>
    <w:rsid w:val="002D6CD5"/>
    <w:rsid w:val="002D755C"/>
    <w:rsid w:val="002D76D6"/>
    <w:rsid w:val="002E2403"/>
    <w:rsid w:val="002E2549"/>
    <w:rsid w:val="002E2FEB"/>
    <w:rsid w:val="002E3353"/>
    <w:rsid w:val="002E485E"/>
    <w:rsid w:val="002E4A68"/>
    <w:rsid w:val="002E4ACB"/>
    <w:rsid w:val="002E5C7F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2CD"/>
    <w:rsid w:val="002F1A84"/>
    <w:rsid w:val="002F1E7B"/>
    <w:rsid w:val="002F24E4"/>
    <w:rsid w:val="002F29AB"/>
    <w:rsid w:val="002F2B1A"/>
    <w:rsid w:val="002F392D"/>
    <w:rsid w:val="002F3C37"/>
    <w:rsid w:val="002F500A"/>
    <w:rsid w:val="002F5D3B"/>
    <w:rsid w:val="002F601A"/>
    <w:rsid w:val="002F750E"/>
    <w:rsid w:val="002F7E21"/>
    <w:rsid w:val="002F7EC0"/>
    <w:rsid w:val="00300011"/>
    <w:rsid w:val="0030044C"/>
    <w:rsid w:val="00300940"/>
    <w:rsid w:val="00300F01"/>
    <w:rsid w:val="0030135C"/>
    <w:rsid w:val="00303780"/>
    <w:rsid w:val="00303F91"/>
    <w:rsid w:val="00304765"/>
    <w:rsid w:val="00304C53"/>
    <w:rsid w:val="0030527D"/>
    <w:rsid w:val="003059F2"/>
    <w:rsid w:val="003074C3"/>
    <w:rsid w:val="003074D0"/>
    <w:rsid w:val="00310132"/>
    <w:rsid w:val="0031036C"/>
    <w:rsid w:val="00311183"/>
    <w:rsid w:val="003115B3"/>
    <w:rsid w:val="00312A50"/>
    <w:rsid w:val="0031328D"/>
    <w:rsid w:val="00313318"/>
    <w:rsid w:val="00314061"/>
    <w:rsid w:val="0031605F"/>
    <w:rsid w:val="00316BFE"/>
    <w:rsid w:val="00316F4B"/>
    <w:rsid w:val="00317E3C"/>
    <w:rsid w:val="0032087A"/>
    <w:rsid w:val="00322069"/>
    <w:rsid w:val="003231F2"/>
    <w:rsid w:val="00323455"/>
    <w:rsid w:val="00323AC3"/>
    <w:rsid w:val="003244D3"/>
    <w:rsid w:val="00324CAC"/>
    <w:rsid w:val="0032532D"/>
    <w:rsid w:val="00325F1A"/>
    <w:rsid w:val="0032768B"/>
    <w:rsid w:val="0033026C"/>
    <w:rsid w:val="003305ED"/>
    <w:rsid w:val="00332691"/>
    <w:rsid w:val="003327B8"/>
    <w:rsid w:val="003329B1"/>
    <w:rsid w:val="0033325F"/>
    <w:rsid w:val="00335594"/>
    <w:rsid w:val="0033559C"/>
    <w:rsid w:val="003355ED"/>
    <w:rsid w:val="00335CD2"/>
    <w:rsid w:val="0033687D"/>
    <w:rsid w:val="00336BA9"/>
    <w:rsid w:val="00337A7F"/>
    <w:rsid w:val="0034014F"/>
    <w:rsid w:val="00340270"/>
    <w:rsid w:val="00340891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6DE"/>
    <w:rsid w:val="00344723"/>
    <w:rsid w:val="00344FA7"/>
    <w:rsid w:val="0034546C"/>
    <w:rsid w:val="003456D4"/>
    <w:rsid w:val="003460BD"/>
    <w:rsid w:val="00347152"/>
    <w:rsid w:val="00347883"/>
    <w:rsid w:val="00347F46"/>
    <w:rsid w:val="003500B9"/>
    <w:rsid w:val="003504C3"/>
    <w:rsid w:val="0035056F"/>
    <w:rsid w:val="00350CF7"/>
    <w:rsid w:val="00350FFB"/>
    <w:rsid w:val="003515AB"/>
    <w:rsid w:val="00351849"/>
    <w:rsid w:val="0035258D"/>
    <w:rsid w:val="00354030"/>
    <w:rsid w:val="0035461B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9BF"/>
    <w:rsid w:val="00360855"/>
    <w:rsid w:val="00360D20"/>
    <w:rsid w:val="00361901"/>
    <w:rsid w:val="00361BE9"/>
    <w:rsid w:val="00361EDA"/>
    <w:rsid w:val="0036324B"/>
    <w:rsid w:val="00363253"/>
    <w:rsid w:val="0036446C"/>
    <w:rsid w:val="003644C4"/>
    <w:rsid w:val="003669D1"/>
    <w:rsid w:val="0036738E"/>
    <w:rsid w:val="00367984"/>
    <w:rsid w:val="00367A24"/>
    <w:rsid w:val="00370430"/>
    <w:rsid w:val="00370DBC"/>
    <w:rsid w:val="003714A4"/>
    <w:rsid w:val="00371748"/>
    <w:rsid w:val="00372118"/>
    <w:rsid w:val="0037267F"/>
    <w:rsid w:val="003748C2"/>
    <w:rsid w:val="00375B79"/>
    <w:rsid w:val="00376376"/>
    <w:rsid w:val="0037719D"/>
    <w:rsid w:val="0038014F"/>
    <w:rsid w:val="00380D77"/>
    <w:rsid w:val="00380E97"/>
    <w:rsid w:val="003810CB"/>
    <w:rsid w:val="003816BE"/>
    <w:rsid w:val="003819F3"/>
    <w:rsid w:val="00382079"/>
    <w:rsid w:val="003821E8"/>
    <w:rsid w:val="003822B7"/>
    <w:rsid w:val="0038237E"/>
    <w:rsid w:val="003825B3"/>
    <w:rsid w:val="00382FF0"/>
    <w:rsid w:val="003900F8"/>
    <w:rsid w:val="003905B0"/>
    <w:rsid w:val="003910FF"/>
    <w:rsid w:val="00391D37"/>
    <w:rsid w:val="0039225E"/>
    <w:rsid w:val="00392A74"/>
    <w:rsid w:val="00392F51"/>
    <w:rsid w:val="00393253"/>
    <w:rsid w:val="00393462"/>
    <w:rsid w:val="003935B0"/>
    <w:rsid w:val="00393947"/>
    <w:rsid w:val="003945BA"/>
    <w:rsid w:val="00394C0C"/>
    <w:rsid w:val="00394D15"/>
    <w:rsid w:val="0039544B"/>
    <w:rsid w:val="00396BB7"/>
    <w:rsid w:val="0039731F"/>
    <w:rsid w:val="003979C1"/>
    <w:rsid w:val="003A046F"/>
    <w:rsid w:val="003A189F"/>
    <w:rsid w:val="003A208F"/>
    <w:rsid w:val="003A34DD"/>
    <w:rsid w:val="003A3FFC"/>
    <w:rsid w:val="003A5541"/>
    <w:rsid w:val="003A691C"/>
    <w:rsid w:val="003A73C5"/>
    <w:rsid w:val="003A78B0"/>
    <w:rsid w:val="003A7E23"/>
    <w:rsid w:val="003B0749"/>
    <w:rsid w:val="003B203C"/>
    <w:rsid w:val="003B2B66"/>
    <w:rsid w:val="003B3BCF"/>
    <w:rsid w:val="003B3D71"/>
    <w:rsid w:val="003B3E0C"/>
    <w:rsid w:val="003B42A1"/>
    <w:rsid w:val="003B4CA8"/>
    <w:rsid w:val="003B4FD9"/>
    <w:rsid w:val="003B52F8"/>
    <w:rsid w:val="003B6B25"/>
    <w:rsid w:val="003B6F1E"/>
    <w:rsid w:val="003B766A"/>
    <w:rsid w:val="003B78C2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506D"/>
    <w:rsid w:val="003C6194"/>
    <w:rsid w:val="003C64EF"/>
    <w:rsid w:val="003C65FC"/>
    <w:rsid w:val="003C7E55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DCD"/>
    <w:rsid w:val="003E1FED"/>
    <w:rsid w:val="003E20D4"/>
    <w:rsid w:val="003E21C7"/>
    <w:rsid w:val="003E3136"/>
    <w:rsid w:val="003E3CBA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2F98"/>
    <w:rsid w:val="003F344B"/>
    <w:rsid w:val="003F387C"/>
    <w:rsid w:val="003F5EAB"/>
    <w:rsid w:val="003F6416"/>
    <w:rsid w:val="003F64C3"/>
    <w:rsid w:val="003F6EFF"/>
    <w:rsid w:val="003F73C6"/>
    <w:rsid w:val="003F7BA5"/>
    <w:rsid w:val="0040002A"/>
    <w:rsid w:val="004016ED"/>
    <w:rsid w:val="00401F27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1CC7"/>
    <w:rsid w:val="004122E6"/>
    <w:rsid w:val="004128C6"/>
    <w:rsid w:val="00413569"/>
    <w:rsid w:val="00413E84"/>
    <w:rsid w:val="00413EFE"/>
    <w:rsid w:val="00414094"/>
    <w:rsid w:val="004148B9"/>
    <w:rsid w:val="00415692"/>
    <w:rsid w:val="004157BF"/>
    <w:rsid w:val="00415931"/>
    <w:rsid w:val="004164C7"/>
    <w:rsid w:val="004165ED"/>
    <w:rsid w:val="00417419"/>
    <w:rsid w:val="004207E1"/>
    <w:rsid w:val="00420F62"/>
    <w:rsid w:val="00421458"/>
    <w:rsid w:val="00421A3F"/>
    <w:rsid w:val="0042343B"/>
    <w:rsid w:val="00424B88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A80"/>
    <w:rsid w:val="004353D0"/>
    <w:rsid w:val="004354FC"/>
    <w:rsid w:val="00437F31"/>
    <w:rsid w:val="00440500"/>
    <w:rsid w:val="004410DB"/>
    <w:rsid w:val="0044237C"/>
    <w:rsid w:val="00442E70"/>
    <w:rsid w:val="004436E6"/>
    <w:rsid w:val="00443AFE"/>
    <w:rsid w:val="00444292"/>
    <w:rsid w:val="0044467B"/>
    <w:rsid w:val="00444E15"/>
    <w:rsid w:val="0044563E"/>
    <w:rsid w:val="0044599D"/>
    <w:rsid w:val="0044659C"/>
    <w:rsid w:val="004465E8"/>
    <w:rsid w:val="00446622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43C"/>
    <w:rsid w:val="00461706"/>
    <w:rsid w:val="00461DAE"/>
    <w:rsid w:val="004629EB"/>
    <w:rsid w:val="00463648"/>
    <w:rsid w:val="004638A3"/>
    <w:rsid w:val="00465756"/>
    <w:rsid w:val="00467788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6359"/>
    <w:rsid w:val="004776D9"/>
    <w:rsid w:val="00477DCF"/>
    <w:rsid w:val="004801E1"/>
    <w:rsid w:val="00483EC2"/>
    <w:rsid w:val="004848AC"/>
    <w:rsid w:val="00484D2A"/>
    <w:rsid w:val="00484D33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48F"/>
    <w:rsid w:val="004918D4"/>
    <w:rsid w:val="0049211F"/>
    <w:rsid w:val="00493291"/>
    <w:rsid w:val="0049379B"/>
    <w:rsid w:val="004938A4"/>
    <w:rsid w:val="004939F2"/>
    <w:rsid w:val="00493E0B"/>
    <w:rsid w:val="0049548D"/>
    <w:rsid w:val="00495B2E"/>
    <w:rsid w:val="0049737B"/>
    <w:rsid w:val="00497635"/>
    <w:rsid w:val="0049782E"/>
    <w:rsid w:val="00497D21"/>
    <w:rsid w:val="004A0344"/>
    <w:rsid w:val="004A08C1"/>
    <w:rsid w:val="004A0B29"/>
    <w:rsid w:val="004A183F"/>
    <w:rsid w:val="004A2AEF"/>
    <w:rsid w:val="004A341F"/>
    <w:rsid w:val="004A495B"/>
    <w:rsid w:val="004A5E07"/>
    <w:rsid w:val="004A6EB8"/>
    <w:rsid w:val="004A771E"/>
    <w:rsid w:val="004A7972"/>
    <w:rsid w:val="004B12EE"/>
    <w:rsid w:val="004B296B"/>
    <w:rsid w:val="004B4504"/>
    <w:rsid w:val="004B53F4"/>
    <w:rsid w:val="004B66DE"/>
    <w:rsid w:val="004B6720"/>
    <w:rsid w:val="004B69C5"/>
    <w:rsid w:val="004B6A13"/>
    <w:rsid w:val="004B795B"/>
    <w:rsid w:val="004B7A28"/>
    <w:rsid w:val="004C0683"/>
    <w:rsid w:val="004C0BC9"/>
    <w:rsid w:val="004C1231"/>
    <w:rsid w:val="004C23F0"/>
    <w:rsid w:val="004C2D1E"/>
    <w:rsid w:val="004C3D8A"/>
    <w:rsid w:val="004C4D7E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095C"/>
    <w:rsid w:val="004D1409"/>
    <w:rsid w:val="004D1827"/>
    <w:rsid w:val="004D2F6E"/>
    <w:rsid w:val="004D2FDD"/>
    <w:rsid w:val="004D324E"/>
    <w:rsid w:val="004D3E3A"/>
    <w:rsid w:val="004D43AD"/>
    <w:rsid w:val="004D4993"/>
    <w:rsid w:val="004D50F1"/>
    <w:rsid w:val="004D5391"/>
    <w:rsid w:val="004D5D5F"/>
    <w:rsid w:val="004D6091"/>
    <w:rsid w:val="004D707D"/>
    <w:rsid w:val="004D7FA4"/>
    <w:rsid w:val="004E00F3"/>
    <w:rsid w:val="004E1CAA"/>
    <w:rsid w:val="004E2AF4"/>
    <w:rsid w:val="004E2B28"/>
    <w:rsid w:val="004E37C9"/>
    <w:rsid w:val="004E3D8A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13C"/>
    <w:rsid w:val="004F5437"/>
    <w:rsid w:val="004F687C"/>
    <w:rsid w:val="004F7054"/>
    <w:rsid w:val="004F77CB"/>
    <w:rsid w:val="004F78A8"/>
    <w:rsid w:val="005000C1"/>
    <w:rsid w:val="00500E96"/>
    <w:rsid w:val="00501011"/>
    <w:rsid w:val="00501888"/>
    <w:rsid w:val="005041F1"/>
    <w:rsid w:val="005049C9"/>
    <w:rsid w:val="00505146"/>
    <w:rsid w:val="00505239"/>
    <w:rsid w:val="005053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CA1"/>
    <w:rsid w:val="0051362C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3F8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48B"/>
    <w:rsid w:val="00527691"/>
    <w:rsid w:val="00527B1F"/>
    <w:rsid w:val="005304CD"/>
    <w:rsid w:val="00530BD4"/>
    <w:rsid w:val="00531B5A"/>
    <w:rsid w:val="00532317"/>
    <w:rsid w:val="00533D64"/>
    <w:rsid w:val="00534BC7"/>
    <w:rsid w:val="00535455"/>
    <w:rsid w:val="00535D5C"/>
    <w:rsid w:val="0053723C"/>
    <w:rsid w:val="005421BA"/>
    <w:rsid w:val="005453D3"/>
    <w:rsid w:val="005456F4"/>
    <w:rsid w:val="00546821"/>
    <w:rsid w:val="00547294"/>
    <w:rsid w:val="005504DF"/>
    <w:rsid w:val="00551F66"/>
    <w:rsid w:val="00552A3A"/>
    <w:rsid w:val="005531FA"/>
    <w:rsid w:val="00553EAE"/>
    <w:rsid w:val="00554402"/>
    <w:rsid w:val="00555297"/>
    <w:rsid w:val="00555B4F"/>
    <w:rsid w:val="00555F80"/>
    <w:rsid w:val="00556946"/>
    <w:rsid w:val="00556EFA"/>
    <w:rsid w:val="00557111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9FB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CDF"/>
    <w:rsid w:val="00586B94"/>
    <w:rsid w:val="0059255A"/>
    <w:rsid w:val="0059372B"/>
    <w:rsid w:val="00593C31"/>
    <w:rsid w:val="00593EA8"/>
    <w:rsid w:val="005946F1"/>
    <w:rsid w:val="005947F0"/>
    <w:rsid w:val="005948FF"/>
    <w:rsid w:val="00594B61"/>
    <w:rsid w:val="00595136"/>
    <w:rsid w:val="00595CA1"/>
    <w:rsid w:val="0059632C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D4C"/>
    <w:rsid w:val="005A3E83"/>
    <w:rsid w:val="005A486B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B09"/>
    <w:rsid w:val="005B563F"/>
    <w:rsid w:val="005C000A"/>
    <w:rsid w:val="005C07F1"/>
    <w:rsid w:val="005C0EA7"/>
    <w:rsid w:val="005C101B"/>
    <w:rsid w:val="005C2129"/>
    <w:rsid w:val="005C25BE"/>
    <w:rsid w:val="005C49BC"/>
    <w:rsid w:val="005C5273"/>
    <w:rsid w:val="005C5EDB"/>
    <w:rsid w:val="005C6C12"/>
    <w:rsid w:val="005C6C9B"/>
    <w:rsid w:val="005C6D69"/>
    <w:rsid w:val="005C73C4"/>
    <w:rsid w:val="005C7826"/>
    <w:rsid w:val="005D052E"/>
    <w:rsid w:val="005D1396"/>
    <w:rsid w:val="005D3913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BC8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28B"/>
    <w:rsid w:val="005F155C"/>
    <w:rsid w:val="005F185A"/>
    <w:rsid w:val="005F1E60"/>
    <w:rsid w:val="005F38D5"/>
    <w:rsid w:val="005F4408"/>
    <w:rsid w:val="005F46D2"/>
    <w:rsid w:val="005F4988"/>
    <w:rsid w:val="005F4EDC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2BA6"/>
    <w:rsid w:val="00613FA5"/>
    <w:rsid w:val="0061415D"/>
    <w:rsid w:val="00614B2F"/>
    <w:rsid w:val="00614BC1"/>
    <w:rsid w:val="00616753"/>
    <w:rsid w:val="00616EE8"/>
    <w:rsid w:val="00616F0F"/>
    <w:rsid w:val="00617909"/>
    <w:rsid w:val="006215CB"/>
    <w:rsid w:val="00621BDA"/>
    <w:rsid w:val="006220E9"/>
    <w:rsid w:val="00622CCF"/>
    <w:rsid w:val="00622D18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31E4"/>
    <w:rsid w:val="00634664"/>
    <w:rsid w:val="00634699"/>
    <w:rsid w:val="00634CA5"/>
    <w:rsid w:val="0063692B"/>
    <w:rsid w:val="00636DB3"/>
    <w:rsid w:val="0063736E"/>
    <w:rsid w:val="00637407"/>
    <w:rsid w:val="00637449"/>
    <w:rsid w:val="00637B53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1FF0"/>
    <w:rsid w:val="00652CAC"/>
    <w:rsid w:val="006534DF"/>
    <w:rsid w:val="006539EA"/>
    <w:rsid w:val="00653AA9"/>
    <w:rsid w:val="00653AF1"/>
    <w:rsid w:val="0065423C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0B1"/>
    <w:rsid w:val="006722D8"/>
    <w:rsid w:val="00672595"/>
    <w:rsid w:val="0067281F"/>
    <w:rsid w:val="0067386A"/>
    <w:rsid w:val="00674251"/>
    <w:rsid w:val="006746AB"/>
    <w:rsid w:val="00674E24"/>
    <w:rsid w:val="00675609"/>
    <w:rsid w:val="00676163"/>
    <w:rsid w:val="0067705A"/>
    <w:rsid w:val="00677726"/>
    <w:rsid w:val="00680BF4"/>
    <w:rsid w:val="00680E17"/>
    <w:rsid w:val="00682FD1"/>
    <w:rsid w:val="006833DE"/>
    <w:rsid w:val="0068429A"/>
    <w:rsid w:val="00684EEF"/>
    <w:rsid w:val="00685917"/>
    <w:rsid w:val="00685B55"/>
    <w:rsid w:val="00686765"/>
    <w:rsid w:val="00687ABD"/>
    <w:rsid w:val="00687DA4"/>
    <w:rsid w:val="00690AEF"/>
    <w:rsid w:val="00690F11"/>
    <w:rsid w:val="00690F70"/>
    <w:rsid w:val="00692C77"/>
    <w:rsid w:val="00693203"/>
    <w:rsid w:val="00693375"/>
    <w:rsid w:val="006933C1"/>
    <w:rsid w:val="00693916"/>
    <w:rsid w:val="006939C3"/>
    <w:rsid w:val="00693AF8"/>
    <w:rsid w:val="006948CB"/>
    <w:rsid w:val="00695452"/>
    <w:rsid w:val="00695DDC"/>
    <w:rsid w:val="006A05A0"/>
    <w:rsid w:val="006A0A77"/>
    <w:rsid w:val="006A0BB8"/>
    <w:rsid w:val="006A0BDF"/>
    <w:rsid w:val="006A1926"/>
    <w:rsid w:val="006A25AC"/>
    <w:rsid w:val="006A2D48"/>
    <w:rsid w:val="006A3836"/>
    <w:rsid w:val="006A3E1B"/>
    <w:rsid w:val="006A3EBE"/>
    <w:rsid w:val="006A5A82"/>
    <w:rsid w:val="006A61D7"/>
    <w:rsid w:val="006A6C01"/>
    <w:rsid w:val="006A6CE9"/>
    <w:rsid w:val="006A7C27"/>
    <w:rsid w:val="006B1A39"/>
    <w:rsid w:val="006B38A8"/>
    <w:rsid w:val="006B4F74"/>
    <w:rsid w:val="006B5C1B"/>
    <w:rsid w:val="006B603F"/>
    <w:rsid w:val="006B7389"/>
    <w:rsid w:val="006C0195"/>
    <w:rsid w:val="006C088A"/>
    <w:rsid w:val="006C1199"/>
    <w:rsid w:val="006C20A2"/>
    <w:rsid w:val="006C31B0"/>
    <w:rsid w:val="006C3677"/>
    <w:rsid w:val="006C3E5E"/>
    <w:rsid w:val="006C40A7"/>
    <w:rsid w:val="006C4D8E"/>
    <w:rsid w:val="006C5984"/>
    <w:rsid w:val="006C5E4D"/>
    <w:rsid w:val="006C6165"/>
    <w:rsid w:val="006C681C"/>
    <w:rsid w:val="006C6A04"/>
    <w:rsid w:val="006D0AE5"/>
    <w:rsid w:val="006D0B85"/>
    <w:rsid w:val="006D0C83"/>
    <w:rsid w:val="006D1259"/>
    <w:rsid w:val="006D1545"/>
    <w:rsid w:val="006D2595"/>
    <w:rsid w:val="006D28EA"/>
    <w:rsid w:val="006D3565"/>
    <w:rsid w:val="006D3810"/>
    <w:rsid w:val="006D4B87"/>
    <w:rsid w:val="006D4C09"/>
    <w:rsid w:val="006D595A"/>
    <w:rsid w:val="006D65D7"/>
    <w:rsid w:val="006D664C"/>
    <w:rsid w:val="006D6B03"/>
    <w:rsid w:val="006D7015"/>
    <w:rsid w:val="006D71C9"/>
    <w:rsid w:val="006D7E2B"/>
    <w:rsid w:val="006D7F67"/>
    <w:rsid w:val="006E014E"/>
    <w:rsid w:val="006E04C1"/>
    <w:rsid w:val="006E04CC"/>
    <w:rsid w:val="006E14B7"/>
    <w:rsid w:val="006E1733"/>
    <w:rsid w:val="006E423A"/>
    <w:rsid w:val="006E49A9"/>
    <w:rsid w:val="006E5C66"/>
    <w:rsid w:val="006E603E"/>
    <w:rsid w:val="006F0519"/>
    <w:rsid w:val="006F0E44"/>
    <w:rsid w:val="006F153E"/>
    <w:rsid w:val="006F16CB"/>
    <w:rsid w:val="006F25AB"/>
    <w:rsid w:val="006F26D5"/>
    <w:rsid w:val="006F46AC"/>
    <w:rsid w:val="006F563E"/>
    <w:rsid w:val="006F5736"/>
    <w:rsid w:val="006F6629"/>
    <w:rsid w:val="006F6CF7"/>
    <w:rsid w:val="006F7081"/>
    <w:rsid w:val="006F77B5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834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60A"/>
    <w:rsid w:val="0073189E"/>
    <w:rsid w:val="00732048"/>
    <w:rsid w:val="0073235B"/>
    <w:rsid w:val="00732751"/>
    <w:rsid w:val="007343D1"/>
    <w:rsid w:val="00734428"/>
    <w:rsid w:val="007344F1"/>
    <w:rsid w:val="00734621"/>
    <w:rsid w:val="0073509B"/>
    <w:rsid w:val="00736ADA"/>
    <w:rsid w:val="007371AC"/>
    <w:rsid w:val="007372DF"/>
    <w:rsid w:val="0074091D"/>
    <w:rsid w:val="00740CC4"/>
    <w:rsid w:val="00741B92"/>
    <w:rsid w:val="00741BF4"/>
    <w:rsid w:val="007434C2"/>
    <w:rsid w:val="00744C42"/>
    <w:rsid w:val="00744DAB"/>
    <w:rsid w:val="00746424"/>
    <w:rsid w:val="00751D52"/>
    <w:rsid w:val="007520E8"/>
    <w:rsid w:val="00753394"/>
    <w:rsid w:val="0075354B"/>
    <w:rsid w:val="0075372E"/>
    <w:rsid w:val="00753867"/>
    <w:rsid w:val="00753A51"/>
    <w:rsid w:val="00753E94"/>
    <w:rsid w:val="007541E9"/>
    <w:rsid w:val="007541F6"/>
    <w:rsid w:val="00756117"/>
    <w:rsid w:val="00760439"/>
    <w:rsid w:val="00761CC5"/>
    <w:rsid w:val="00761E75"/>
    <w:rsid w:val="00763A58"/>
    <w:rsid w:val="00763BB9"/>
    <w:rsid w:val="00763D1E"/>
    <w:rsid w:val="00763E3D"/>
    <w:rsid w:val="0076407A"/>
    <w:rsid w:val="007643DC"/>
    <w:rsid w:val="00765D7F"/>
    <w:rsid w:val="00766432"/>
    <w:rsid w:val="0076663A"/>
    <w:rsid w:val="00766AC2"/>
    <w:rsid w:val="00770287"/>
    <w:rsid w:val="007705A7"/>
    <w:rsid w:val="00770BCD"/>
    <w:rsid w:val="00770E3D"/>
    <w:rsid w:val="0077133F"/>
    <w:rsid w:val="00771430"/>
    <w:rsid w:val="007715CB"/>
    <w:rsid w:val="00771FBC"/>
    <w:rsid w:val="00771FF0"/>
    <w:rsid w:val="007734E1"/>
    <w:rsid w:val="00774322"/>
    <w:rsid w:val="00774E44"/>
    <w:rsid w:val="00775599"/>
    <w:rsid w:val="00776375"/>
    <w:rsid w:val="00776EC1"/>
    <w:rsid w:val="0077733B"/>
    <w:rsid w:val="007774B2"/>
    <w:rsid w:val="00777876"/>
    <w:rsid w:val="00777A1A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F44"/>
    <w:rsid w:val="00796F21"/>
    <w:rsid w:val="007977E1"/>
    <w:rsid w:val="007A08F2"/>
    <w:rsid w:val="007A0D1D"/>
    <w:rsid w:val="007A12EF"/>
    <w:rsid w:val="007A1DA3"/>
    <w:rsid w:val="007A20A9"/>
    <w:rsid w:val="007A2130"/>
    <w:rsid w:val="007A2536"/>
    <w:rsid w:val="007A2FAD"/>
    <w:rsid w:val="007A35E3"/>
    <w:rsid w:val="007A3B01"/>
    <w:rsid w:val="007A44BC"/>
    <w:rsid w:val="007A54FC"/>
    <w:rsid w:val="007A5F36"/>
    <w:rsid w:val="007A662B"/>
    <w:rsid w:val="007A7CA4"/>
    <w:rsid w:val="007B04CF"/>
    <w:rsid w:val="007B24FC"/>
    <w:rsid w:val="007B433C"/>
    <w:rsid w:val="007B516A"/>
    <w:rsid w:val="007B55E7"/>
    <w:rsid w:val="007B55F8"/>
    <w:rsid w:val="007B5B1B"/>
    <w:rsid w:val="007B5BBD"/>
    <w:rsid w:val="007B61E2"/>
    <w:rsid w:val="007B6FF3"/>
    <w:rsid w:val="007C0A77"/>
    <w:rsid w:val="007C11DE"/>
    <w:rsid w:val="007C1511"/>
    <w:rsid w:val="007C21D7"/>
    <w:rsid w:val="007C38A0"/>
    <w:rsid w:val="007C3966"/>
    <w:rsid w:val="007C497E"/>
    <w:rsid w:val="007C57D7"/>
    <w:rsid w:val="007C5B98"/>
    <w:rsid w:val="007C5E00"/>
    <w:rsid w:val="007C6655"/>
    <w:rsid w:val="007C6CF1"/>
    <w:rsid w:val="007D0BC0"/>
    <w:rsid w:val="007D0EF2"/>
    <w:rsid w:val="007D2243"/>
    <w:rsid w:val="007D2284"/>
    <w:rsid w:val="007D25C6"/>
    <w:rsid w:val="007D27EC"/>
    <w:rsid w:val="007D383A"/>
    <w:rsid w:val="007D4291"/>
    <w:rsid w:val="007D43DD"/>
    <w:rsid w:val="007D51F0"/>
    <w:rsid w:val="007D56AC"/>
    <w:rsid w:val="007D66FA"/>
    <w:rsid w:val="007D6908"/>
    <w:rsid w:val="007D6FD0"/>
    <w:rsid w:val="007D7E5F"/>
    <w:rsid w:val="007E0355"/>
    <w:rsid w:val="007E04FE"/>
    <w:rsid w:val="007E0A1F"/>
    <w:rsid w:val="007E10C2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6CCF"/>
    <w:rsid w:val="007E7BCD"/>
    <w:rsid w:val="007E7CDD"/>
    <w:rsid w:val="007F0743"/>
    <w:rsid w:val="007F10F4"/>
    <w:rsid w:val="007F1CBA"/>
    <w:rsid w:val="007F1EAE"/>
    <w:rsid w:val="007F21B0"/>
    <w:rsid w:val="007F2430"/>
    <w:rsid w:val="007F35D2"/>
    <w:rsid w:val="007F3942"/>
    <w:rsid w:val="007F4266"/>
    <w:rsid w:val="007F4B2E"/>
    <w:rsid w:val="007F510C"/>
    <w:rsid w:val="007F5144"/>
    <w:rsid w:val="007F530A"/>
    <w:rsid w:val="007F5855"/>
    <w:rsid w:val="007F6CAF"/>
    <w:rsid w:val="007F79E7"/>
    <w:rsid w:val="008003D3"/>
    <w:rsid w:val="00800B1A"/>
    <w:rsid w:val="00801F59"/>
    <w:rsid w:val="00801FA1"/>
    <w:rsid w:val="008022C7"/>
    <w:rsid w:val="00803A76"/>
    <w:rsid w:val="0080414A"/>
    <w:rsid w:val="0080416B"/>
    <w:rsid w:val="008051A1"/>
    <w:rsid w:val="00805D1A"/>
    <w:rsid w:val="00806380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B85"/>
    <w:rsid w:val="00824165"/>
    <w:rsid w:val="008242C8"/>
    <w:rsid w:val="00824546"/>
    <w:rsid w:val="00824FFB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7AB"/>
    <w:rsid w:val="00832479"/>
    <w:rsid w:val="008326E4"/>
    <w:rsid w:val="00833F02"/>
    <w:rsid w:val="008340BF"/>
    <w:rsid w:val="00835A94"/>
    <w:rsid w:val="00835B60"/>
    <w:rsid w:val="00835D0A"/>
    <w:rsid w:val="00836187"/>
    <w:rsid w:val="00840214"/>
    <w:rsid w:val="0084129E"/>
    <w:rsid w:val="00842544"/>
    <w:rsid w:val="008425C8"/>
    <w:rsid w:val="00842D99"/>
    <w:rsid w:val="008430EF"/>
    <w:rsid w:val="008432EA"/>
    <w:rsid w:val="00843331"/>
    <w:rsid w:val="00844270"/>
    <w:rsid w:val="008469A1"/>
    <w:rsid w:val="00850BC7"/>
    <w:rsid w:val="00853E52"/>
    <w:rsid w:val="00854D27"/>
    <w:rsid w:val="0085557D"/>
    <w:rsid w:val="00855FC2"/>
    <w:rsid w:val="0085641B"/>
    <w:rsid w:val="00856BDA"/>
    <w:rsid w:val="00860318"/>
    <w:rsid w:val="00860AF4"/>
    <w:rsid w:val="00860E60"/>
    <w:rsid w:val="00861B56"/>
    <w:rsid w:val="00862B59"/>
    <w:rsid w:val="008642C7"/>
    <w:rsid w:val="00864B01"/>
    <w:rsid w:val="0086574A"/>
    <w:rsid w:val="00867B19"/>
    <w:rsid w:val="00870073"/>
    <w:rsid w:val="0087007A"/>
    <w:rsid w:val="00870C01"/>
    <w:rsid w:val="008718B3"/>
    <w:rsid w:val="00872D38"/>
    <w:rsid w:val="00873C95"/>
    <w:rsid w:val="008743C4"/>
    <w:rsid w:val="00876596"/>
    <w:rsid w:val="00877094"/>
    <w:rsid w:val="008776DE"/>
    <w:rsid w:val="008809AF"/>
    <w:rsid w:val="00880D85"/>
    <w:rsid w:val="00880F95"/>
    <w:rsid w:val="00881215"/>
    <w:rsid w:val="008820B0"/>
    <w:rsid w:val="00883741"/>
    <w:rsid w:val="00884A8D"/>
    <w:rsid w:val="00884D6D"/>
    <w:rsid w:val="00884EAD"/>
    <w:rsid w:val="00884FBF"/>
    <w:rsid w:val="0088521B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70CE"/>
    <w:rsid w:val="00897FAF"/>
    <w:rsid w:val="008A0CA8"/>
    <w:rsid w:val="008A2B0D"/>
    <w:rsid w:val="008A3DA6"/>
    <w:rsid w:val="008A3E42"/>
    <w:rsid w:val="008A569C"/>
    <w:rsid w:val="008A5EAC"/>
    <w:rsid w:val="008A6C29"/>
    <w:rsid w:val="008B0A03"/>
    <w:rsid w:val="008B0DD9"/>
    <w:rsid w:val="008B1153"/>
    <w:rsid w:val="008B1375"/>
    <w:rsid w:val="008B3D5B"/>
    <w:rsid w:val="008B3FA8"/>
    <w:rsid w:val="008B52C2"/>
    <w:rsid w:val="008B55EE"/>
    <w:rsid w:val="008B734F"/>
    <w:rsid w:val="008C0377"/>
    <w:rsid w:val="008C0A7D"/>
    <w:rsid w:val="008C1532"/>
    <w:rsid w:val="008C1BFC"/>
    <w:rsid w:val="008C2CA2"/>
    <w:rsid w:val="008C338D"/>
    <w:rsid w:val="008C3D58"/>
    <w:rsid w:val="008C650A"/>
    <w:rsid w:val="008C71C1"/>
    <w:rsid w:val="008C7456"/>
    <w:rsid w:val="008C7CB0"/>
    <w:rsid w:val="008D1691"/>
    <w:rsid w:val="008D20A5"/>
    <w:rsid w:val="008D3024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426"/>
    <w:rsid w:val="008E260E"/>
    <w:rsid w:val="008E31FF"/>
    <w:rsid w:val="008E3616"/>
    <w:rsid w:val="008E3800"/>
    <w:rsid w:val="008F0BF4"/>
    <w:rsid w:val="008F19DD"/>
    <w:rsid w:val="008F29DB"/>
    <w:rsid w:val="008F2E3C"/>
    <w:rsid w:val="008F3182"/>
    <w:rsid w:val="008F4108"/>
    <w:rsid w:val="008F45AE"/>
    <w:rsid w:val="008F4E4F"/>
    <w:rsid w:val="008F4FF7"/>
    <w:rsid w:val="008F50A7"/>
    <w:rsid w:val="008F690A"/>
    <w:rsid w:val="008F6F63"/>
    <w:rsid w:val="008F75DE"/>
    <w:rsid w:val="008F76D3"/>
    <w:rsid w:val="008F78B0"/>
    <w:rsid w:val="00900599"/>
    <w:rsid w:val="00901D89"/>
    <w:rsid w:val="0090284B"/>
    <w:rsid w:val="0090350F"/>
    <w:rsid w:val="0090436B"/>
    <w:rsid w:val="00904C69"/>
    <w:rsid w:val="00905082"/>
    <w:rsid w:val="009052E6"/>
    <w:rsid w:val="00906853"/>
    <w:rsid w:val="00906B3A"/>
    <w:rsid w:val="00907168"/>
    <w:rsid w:val="009072B9"/>
    <w:rsid w:val="00907342"/>
    <w:rsid w:val="009076C4"/>
    <w:rsid w:val="0091062F"/>
    <w:rsid w:val="00912B2F"/>
    <w:rsid w:val="00913244"/>
    <w:rsid w:val="00913B41"/>
    <w:rsid w:val="009152DB"/>
    <w:rsid w:val="0091565E"/>
    <w:rsid w:val="00916733"/>
    <w:rsid w:val="0091738C"/>
    <w:rsid w:val="0092082C"/>
    <w:rsid w:val="00920923"/>
    <w:rsid w:val="00920D6C"/>
    <w:rsid w:val="00921266"/>
    <w:rsid w:val="009213BB"/>
    <w:rsid w:val="009217E4"/>
    <w:rsid w:val="00921E2F"/>
    <w:rsid w:val="00923DEE"/>
    <w:rsid w:val="00924043"/>
    <w:rsid w:val="00924F9F"/>
    <w:rsid w:val="00925320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57D2"/>
    <w:rsid w:val="0093683F"/>
    <w:rsid w:val="009377F1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3449"/>
    <w:rsid w:val="00954A43"/>
    <w:rsid w:val="00954E02"/>
    <w:rsid w:val="00954F16"/>
    <w:rsid w:val="00955886"/>
    <w:rsid w:val="00956501"/>
    <w:rsid w:val="009567CB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5CED"/>
    <w:rsid w:val="0096709F"/>
    <w:rsid w:val="00967498"/>
    <w:rsid w:val="00967753"/>
    <w:rsid w:val="00967C5F"/>
    <w:rsid w:val="0097188F"/>
    <w:rsid w:val="00972A65"/>
    <w:rsid w:val="00973646"/>
    <w:rsid w:val="00973D04"/>
    <w:rsid w:val="0097567D"/>
    <w:rsid w:val="00975B87"/>
    <w:rsid w:val="009761F4"/>
    <w:rsid w:val="00976B86"/>
    <w:rsid w:val="00976EE8"/>
    <w:rsid w:val="0098030A"/>
    <w:rsid w:val="0098035E"/>
    <w:rsid w:val="00980429"/>
    <w:rsid w:val="00981EFB"/>
    <w:rsid w:val="0098244D"/>
    <w:rsid w:val="009827B8"/>
    <w:rsid w:val="00982DDC"/>
    <w:rsid w:val="00983AE0"/>
    <w:rsid w:val="009849B3"/>
    <w:rsid w:val="00987161"/>
    <w:rsid w:val="00987315"/>
    <w:rsid w:val="00987F5D"/>
    <w:rsid w:val="009901A5"/>
    <w:rsid w:val="00990576"/>
    <w:rsid w:val="009905E3"/>
    <w:rsid w:val="00991479"/>
    <w:rsid w:val="00992124"/>
    <w:rsid w:val="009925EB"/>
    <w:rsid w:val="009936D4"/>
    <w:rsid w:val="00993BA6"/>
    <w:rsid w:val="00993D24"/>
    <w:rsid w:val="00993D93"/>
    <w:rsid w:val="00993F85"/>
    <w:rsid w:val="00994746"/>
    <w:rsid w:val="00994C50"/>
    <w:rsid w:val="00995135"/>
    <w:rsid w:val="00995FCA"/>
    <w:rsid w:val="009973C6"/>
    <w:rsid w:val="00997A1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0596"/>
    <w:rsid w:val="009B1089"/>
    <w:rsid w:val="009B28C1"/>
    <w:rsid w:val="009B30B9"/>
    <w:rsid w:val="009B3A20"/>
    <w:rsid w:val="009B6C14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381A"/>
    <w:rsid w:val="009D3DA1"/>
    <w:rsid w:val="009D41D7"/>
    <w:rsid w:val="009D4A94"/>
    <w:rsid w:val="009D4BE5"/>
    <w:rsid w:val="009D67BB"/>
    <w:rsid w:val="009D7003"/>
    <w:rsid w:val="009D75C7"/>
    <w:rsid w:val="009E0735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1769"/>
    <w:rsid w:val="009F29C2"/>
    <w:rsid w:val="009F2C6C"/>
    <w:rsid w:val="009F3939"/>
    <w:rsid w:val="009F45C9"/>
    <w:rsid w:val="009F4CCF"/>
    <w:rsid w:val="009F4D35"/>
    <w:rsid w:val="009F4EA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115E"/>
    <w:rsid w:val="00A12DC3"/>
    <w:rsid w:val="00A13003"/>
    <w:rsid w:val="00A138DF"/>
    <w:rsid w:val="00A13CFC"/>
    <w:rsid w:val="00A1424E"/>
    <w:rsid w:val="00A14453"/>
    <w:rsid w:val="00A14AED"/>
    <w:rsid w:val="00A14D7B"/>
    <w:rsid w:val="00A15142"/>
    <w:rsid w:val="00A158ED"/>
    <w:rsid w:val="00A15B46"/>
    <w:rsid w:val="00A15B60"/>
    <w:rsid w:val="00A166D4"/>
    <w:rsid w:val="00A17DAA"/>
    <w:rsid w:val="00A2368D"/>
    <w:rsid w:val="00A237E6"/>
    <w:rsid w:val="00A2395E"/>
    <w:rsid w:val="00A247AC"/>
    <w:rsid w:val="00A251F6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F"/>
    <w:rsid w:val="00A349E8"/>
    <w:rsid w:val="00A34DEE"/>
    <w:rsid w:val="00A34DF9"/>
    <w:rsid w:val="00A35278"/>
    <w:rsid w:val="00A35E3F"/>
    <w:rsid w:val="00A36970"/>
    <w:rsid w:val="00A37761"/>
    <w:rsid w:val="00A37BEE"/>
    <w:rsid w:val="00A40301"/>
    <w:rsid w:val="00A4055A"/>
    <w:rsid w:val="00A41106"/>
    <w:rsid w:val="00A41E4D"/>
    <w:rsid w:val="00A42157"/>
    <w:rsid w:val="00A42609"/>
    <w:rsid w:val="00A42BE8"/>
    <w:rsid w:val="00A43DA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47FC6"/>
    <w:rsid w:val="00A50848"/>
    <w:rsid w:val="00A5125E"/>
    <w:rsid w:val="00A51719"/>
    <w:rsid w:val="00A52292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0D4E"/>
    <w:rsid w:val="00A61DA8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FDB"/>
    <w:rsid w:val="00A67CDE"/>
    <w:rsid w:val="00A7021E"/>
    <w:rsid w:val="00A70ABF"/>
    <w:rsid w:val="00A70FE3"/>
    <w:rsid w:val="00A71D69"/>
    <w:rsid w:val="00A71EDD"/>
    <w:rsid w:val="00A728B8"/>
    <w:rsid w:val="00A72C74"/>
    <w:rsid w:val="00A74437"/>
    <w:rsid w:val="00A74934"/>
    <w:rsid w:val="00A7526A"/>
    <w:rsid w:val="00A75EB0"/>
    <w:rsid w:val="00A76638"/>
    <w:rsid w:val="00A76874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3696"/>
    <w:rsid w:val="00A83717"/>
    <w:rsid w:val="00A84763"/>
    <w:rsid w:val="00A849ED"/>
    <w:rsid w:val="00A85726"/>
    <w:rsid w:val="00A85D13"/>
    <w:rsid w:val="00A8727F"/>
    <w:rsid w:val="00A8763D"/>
    <w:rsid w:val="00A879CC"/>
    <w:rsid w:val="00A901B5"/>
    <w:rsid w:val="00A901EA"/>
    <w:rsid w:val="00A9025F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4121"/>
    <w:rsid w:val="00A9587C"/>
    <w:rsid w:val="00A96949"/>
    <w:rsid w:val="00A975B0"/>
    <w:rsid w:val="00AA03AF"/>
    <w:rsid w:val="00AA07A6"/>
    <w:rsid w:val="00AA1F44"/>
    <w:rsid w:val="00AA46D1"/>
    <w:rsid w:val="00AA487B"/>
    <w:rsid w:val="00AA4AC6"/>
    <w:rsid w:val="00AA4B3E"/>
    <w:rsid w:val="00AA505A"/>
    <w:rsid w:val="00AA6571"/>
    <w:rsid w:val="00AA6A32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402B"/>
    <w:rsid w:val="00AB50D0"/>
    <w:rsid w:val="00AB50F0"/>
    <w:rsid w:val="00AB5390"/>
    <w:rsid w:val="00AB54AE"/>
    <w:rsid w:val="00AC0C91"/>
    <w:rsid w:val="00AC0D4A"/>
    <w:rsid w:val="00AC1418"/>
    <w:rsid w:val="00AC30ED"/>
    <w:rsid w:val="00AC4B28"/>
    <w:rsid w:val="00AC4CEE"/>
    <w:rsid w:val="00AC4E78"/>
    <w:rsid w:val="00AC4FD6"/>
    <w:rsid w:val="00AC50D8"/>
    <w:rsid w:val="00AC59EF"/>
    <w:rsid w:val="00AC5A22"/>
    <w:rsid w:val="00AC61BA"/>
    <w:rsid w:val="00AC6277"/>
    <w:rsid w:val="00AC6638"/>
    <w:rsid w:val="00AC663A"/>
    <w:rsid w:val="00AC66AF"/>
    <w:rsid w:val="00AC7218"/>
    <w:rsid w:val="00AC7EA1"/>
    <w:rsid w:val="00AD03C8"/>
    <w:rsid w:val="00AD2003"/>
    <w:rsid w:val="00AD25C2"/>
    <w:rsid w:val="00AD2A1A"/>
    <w:rsid w:val="00AD38BD"/>
    <w:rsid w:val="00AD3D5F"/>
    <w:rsid w:val="00AD51F7"/>
    <w:rsid w:val="00AD5ECF"/>
    <w:rsid w:val="00AD6A32"/>
    <w:rsid w:val="00AD77C1"/>
    <w:rsid w:val="00AD7C99"/>
    <w:rsid w:val="00AE04B1"/>
    <w:rsid w:val="00AE1942"/>
    <w:rsid w:val="00AE1F81"/>
    <w:rsid w:val="00AE2B25"/>
    <w:rsid w:val="00AE2BA3"/>
    <w:rsid w:val="00AE2F99"/>
    <w:rsid w:val="00AE306B"/>
    <w:rsid w:val="00AE348E"/>
    <w:rsid w:val="00AE422F"/>
    <w:rsid w:val="00AE4BD7"/>
    <w:rsid w:val="00AE7770"/>
    <w:rsid w:val="00AE779D"/>
    <w:rsid w:val="00AE77A4"/>
    <w:rsid w:val="00AF0E5C"/>
    <w:rsid w:val="00AF1F87"/>
    <w:rsid w:val="00AF224B"/>
    <w:rsid w:val="00AF3603"/>
    <w:rsid w:val="00AF3D1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0C6"/>
    <w:rsid w:val="00B10572"/>
    <w:rsid w:val="00B110FF"/>
    <w:rsid w:val="00B11297"/>
    <w:rsid w:val="00B121C4"/>
    <w:rsid w:val="00B12DCB"/>
    <w:rsid w:val="00B13114"/>
    <w:rsid w:val="00B133DC"/>
    <w:rsid w:val="00B134E4"/>
    <w:rsid w:val="00B135F5"/>
    <w:rsid w:val="00B146EA"/>
    <w:rsid w:val="00B14FDB"/>
    <w:rsid w:val="00B16FF7"/>
    <w:rsid w:val="00B21499"/>
    <w:rsid w:val="00B2199B"/>
    <w:rsid w:val="00B21C2A"/>
    <w:rsid w:val="00B22F97"/>
    <w:rsid w:val="00B2353E"/>
    <w:rsid w:val="00B239F7"/>
    <w:rsid w:val="00B24365"/>
    <w:rsid w:val="00B244BC"/>
    <w:rsid w:val="00B24E90"/>
    <w:rsid w:val="00B25B99"/>
    <w:rsid w:val="00B26607"/>
    <w:rsid w:val="00B269E8"/>
    <w:rsid w:val="00B3041F"/>
    <w:rsid w:val="00B314DD"/>
    <w:rsid w:val="00B317EF"/>
    <w:rsid w:val="00B3211E"/>
    <w:rsid w:val="00B32800"/>
    <w:rsid w:val="00B33222"/>
    <w:rsid w:val="00B338EF"/>
    <w:rsid w:val="00B34FF7"/>
    <w:rsid w:val="00B35C6E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DC4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0F27"/>
    <w:rsid w:val="00B6125F"/>
    <w:rsid w:val="00B6166A"/>
    <w:rsid w:val="00B6196F"/>
    <w:rsid w:val="00B61BD2"/>
    <w:rsid w:val="00B61EA8"/>
    <w:rsid w:val="00B62F6B"/>
    <w:rsid w:val="00B6500B"/>
    <w:rsid w:val="00B651F7"/>
    <w:rsid w:val="00B65B2D"/>
    <w:rsid w:val="00B665FB"/>
    <w:rsid w:val="00B66BB4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B4C"/>
    <w:rsid w:val="00B80E52"/>
    <w:rsid w:val="00B81017"/>
    <w:rsid w:val="00B81172"/>
    <w:rsid w:val="00B811A5"/>
    <w:rsid w:val="00B81665"/>
    <w:rsid w:val="00B83630"/>
    <w:rsid w:val="00B83F5E"/>
    <w:rsid w:val="00B8578D"/>
    <w:rsid w:val="00B86355"/>
    <w:rsid w:val="00B867FD"/>
    <w:rsid w:val="00B878E2"/>
    <w:rsid w:val="00B90E08"/>
    <w:rsid w:val="00B918D4"/>
    <w:rsid w:val="00B93DE8"/>
    <w:rsid w:val="00B94BBC"/>
    <w:rsid w:val="00B9528C"/>
    <w:rsid w:val="00B95316"/>
    <w:rsid w:val="00B95619"/>
    <w:rsid w:val="00B969C4"/>
    <w:rsid w:val="00B97927"/>
    <w:rsid w:val="00BA092B"/>
    <w:rsid w:val="00BA14D6"/>
    <w:rsid w:val="00BA23E3"/>
    <w:rsid w:val="00BA2BA0"/>
    <w:rsid w:val="00BA30CE"/>
    <w:rsid w:val="00BA31A9"/>
    <w:rsid w:val="00BA35F9"/>
    <w:rsid w:val="00BA3F4B"/>
    <w:rsid w:val="00BA436A"/>
    <w:rsid w:val="00BA5268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14A3"/>
    <w:rsid w:val="00BC1B61"/>
    <w:rsid w:val="00BC23AC"/>
    <w:rsid w:val="00BC2592"/>
    <w:rsid w:val="00BC2B89"/>
    <w:rsid w:val="00BC3952"/>
    <w:rsid w:val="00BC50C8"/>
    <w:rsid w:val="00BC517F"/>
    <w:rsid w:val="00BC5B8A"/>
    <w:rsid w:val="00BC5EEA"/>
    <w:rsid w:val="00BC7715"/>
    <w:rsid w:val="00BD0F86"/>
    <w:rsid w:val="00BD1872"/>
    <w:rsid w:val="00BD1A58"/>
    <w:rsid w:val="00BD275F"/>
    <w:rsid w:val="00BD2E10"/>
    <w:rsid w:val="00BD4D8E"/>
    <w:rsid w:val="00BD621B"/>
    <w:rsid w:val="00BD7BDF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3C12"/>
    <w:rsid w:val="00BE3CE7"/>
    <w:rsid w:val="00BE438F"/>
    <w:rsid w:val="00BE4A04"/>
    <w:rsid w:val="00BE51D3"/>
    <w:rsid w:val="00BE5D42"/>
    <w:rsid w:val="00BE5F72"/>
    <w:rsid w:val="00BE6B80"/>
    <w:rsid w:val="00BF0EAD"/>
    <w:rsid w:val="00BF19DA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BF7536"/>
    <w:rsid w:val="00C007D8"/>
    <w:rsid w:val="00C03BBA"/>
    <w:rsid w:val="00C04BD1"/>
    <w:rsid w:val="00C05A74"/>
    <w:rsid w:val="00C05BE3"/>
    <w:rsid w:val="00C0761F"/>
    <w:rsid w:val="00C10263"/>
    <w:rsid w:val="00C1055E"/>
    <w:rsid w:val="00C10591"/>
    <w:rsid w:val="00C1086E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5FC"/>
    <w:rsid w:val="00C17F3E"/>
    <w:rsid w:val="00C20B18"/>
    <w:rsid w:val="00C2152B"/>
    <w:rsid w:val="00C22D48"/>
    <w:rsid w:val="00C23584"/>
    <w:rsid w:val="00C237C0"/>
    <w:rsid w:val="00C23D2F"/>
    <w:rsid w:val="00C2426F"/>
    <w:rsid w:val="00C257E3"/>
    <w:rsid w:val="00C262B7"/>
    <w:rsid w:val="00C27651"/>
    <w:rsid w:val="00C30434"/>
    <w:rsid w:val="00C30995"/>
    <w:rsid w:val="00C31120"/>
    <w:rsid w:val="00C31E11"/>
    <w:rsid w:val="00C320B7"/>
    <w:rsid w:val="00C323E4"/>
    <w:rsid w:val="00C33082"/>
    <w:rsid w:val="00C33B06"/>
    <w:rsid w:val="00C33E76"/>
    <w:rsid w:val="00C346F8"/>
    <w:rsid w:val="00C34769"/>
    <w:rsid w:val="00C34845"/>
    <w:rsid w:val="00C3658A"/>
    <w:rsid w:val="00C36CD7"/>
    <w:rsid w:val="00C372A7"/>
    <w:rsid w:val="00C37387"/>
    <w:rsid w:val="00C373B1"/>
    <w:rsid w:val="00C41AE5"/>
    <w:rsid w:val="00C4327F"/>
    <w:rsid w:val="00C43643"/>
    <w:rsid w:val="00C43C4A"/>
    <w:rsid w:val="00C445DB"/>
    <w:rsid w:val="00C45361"/>
    <w:rsid w:val="00C46054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1DF9"/>
    <w:rsid w:val="00C62BC8"/>
    <w:rsid w:val="00C637C1"/>
    <w:rsid w:val="00C652E0"/>
    <w:rsid w:val="00C6567B"/>
    <w:rsid w:val="00C657FD"/>
    <w:rsid w:val="00C66574"/>
    <w:rsid w:val="00C70F01"/>
    <w:rsid w:val="00C71158"/>
    <w:rsid w:val="00C720C5"/>
    <w:rsid w:val="00C72462"/>
    <w:rsid w:val="00C72D5F"/>
    <w:rsid w:val="00C73503"/>
    <w:rsid w:val="00C7396E"/>
    <w:rsid w:val="00C739DB"/>
    <w:rsid w:val="00C73B05"/>
    <w:rsid w:val="00C747AF"/>
    <w:rsid w:val="00C75774"/>
    <w:rsid w:val="00C758FD"/>
    <w:rsid w:val="00C75B68"/>
    <w:rsid w:val="00C75C6A"/>
    <w:rsid w:val="00C7698B"/>
    <w:rsid w:val="00C76C9C"/>
    <w:rsid w:val="00C76E68"/>
    <w:rsid w:val="00C8067E"/>
    <w:rsid w:val="00C81E49"/>
    <w:rsid w:val="00C82CA8"/>
    <w:rsid w:val="00C84FF3"/>
    <w:rsid w:val="00C8555C"/>
    <w:rsid w:val="00C85CC0"/>
    <w:rsid w:val="00C86EA7"/>
    <w:rsid w:val="00C87299"/>
    <w:rsid w:val="00C8772E"/>
    <w:rsid w:val="00C87BA7"/>
    <w:rsid w:val="00C87E5F"/>
    <w:rsid w:val="00C905EE"/>
    <w:rsid w:val="00C906C5"/>
    <w:rsid w:val="00C907A4"/>
    <w:rsid w:val="00C90C26"/>
    <w:rsid w:val="00C91077"/>
    <w:rsid w:val="00C91B4A"/>
    <w:rsid w:val="00C91C13"/>
    <w:rsid w:val="00C91EDA"/>
    <w:rsid w:val="00C921F6"/>
    <w:rsid w:val="00C927A0"/>
    <w:rsid w:val="00C94685"/>
    <w:rsid w:val="00C9493E"/>
    <w:rsid w:val="00C954A9"/>
    <w:rsid w:val="00C95EA4"/>
    <w:rsid w:val="00C962EB"/>
    <w:rsid w:val="00C97157"/>
    <w:rsid w:val="00C97807"/>
    <w:rsid w:val="00C97AC2"/>
    <w:rsid w:val="00CA0413"/>
    <w:rsid w:val="00CA0872"/>
    <w:rsid w:val="00CA0C0D"/>
    <w:rsid w:val="00CA1407"/>
    <w:rsid w:val="00CA1A40"/>
    <w:rsid w:val="00CA34B8"/>
    <w:rsid w:val="00CA369A"/>
    <w:rsid w:val="00CA3AE2"/>
    <w:rsid w:val="00CA433B"/>
    <w:rsid w:val="00CA4511"/>
    <w:rsid w:val="00CA52E7"/>
    <w:rsid w:val="00CA6AF3"/>
    <w:rsid w:val="00CB06A0"/>
    <w:rsid w:val="00CB14DB"/>
    <w:rsid w:val="00CB2C18"/>
    <w:rsid w:val="00CB34CA"/>
    <w:rsid w:val="00CB34DF"/>
    <w:rsid w:val="00CB53AB"/>
    <w:rsid w:val="00CB6D84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21E"/>
    <w:rsid w:val="00CD226A"/>
    <w:rsid w:val="00CD2399"/>
    <w:rsid w:val="00CD2539"/>
    <w:rsid w:val="00CD3454"/>
    <w:rsid w:val="00CD3E59"/>
    <w:rsid w:val="00CD43F6"/>
    <w:rsid w:val="00CD465E"/>
    <w:rsid w:val="00CD4668"/>
    <w:rsid w:val="00CD4BDF"/>
    <w:rsid w:val="00CD5D7A"/>
    <w:rsid w:val="00CD5E86"/>
    <w:rsid w:val="00CD61BE"/>
    <w:rsid w:val="00CD6333"/>
    <w:rsid w:val="00CD6AC7"/>
    <w:rsid w:val="00CD6BC1"/>
    <w:rsid w:val="00CE076D"/>
    <w:rsid w:val="00CE0883"/>
    <w:rsid w:val="00CE16C4"/>
    <w:rsid w:val="00CE1FB6"/>
    <w:rsid w:val="00CE2A3C"/>
    <w:rsid w:val="00CE3930"/>
    <w:rsid w:val="00CE4576"/>
    <w:rsid w:val="00CE6C56"/>
    <w:rsid w:val="00CE7045"/>
    <w:rsid w:val="00CF0046"/>
    <w:rsid w:val="00CF0605"/>
    <w:rsid w:val="00CF0C29"/>
    <w:rsid w:val="00CF15F2"/>
    <w:rsid w:val="00CF2190"/>
    <w:rsid w:val="00CF2385"/>
    <w:rsid w:val="00CF4148"/>
    <w:rsid w:val="00CF4917"/>
    <w:rsid w:val="00CF594E"/>
    <w:rsid w:val="00CF6C54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2CE2"/>
    <w:rsid w:val="00D23379"/>
    <w:rsid w:val="00D23453"/>
    <w:rsid w:val="00D2453E"/>
    <w:rsid w:val="00D2462C"/>
    <w:rsid w:val="00D24C26"/>
    <w:rsid w:val="00D266F6"/>
    <w:rsid w:val="00D26B46"/>
    <w:rsid w:val="00D27DA1"/>
    <w:rsid w:val="00D27FBF"/>
    <w:rsid w:val="00D30B02"/>
    <w:rsid w:val="00D3106B"/>
    <w:rsid w:val="00D313C4"/>
    <w:rsid w:val="00D31587"/>
    <w:rsid w:val="00D3218D"/>
    <w:rsid w:val="00D321BC"/>
    <w:rsid w:val="00D34B65"/>
    <w:rsid w:val="00D35187"/>
    <w:rsid w:val="00D351CA"/>
    <w:rsid w:val="00D35C3D"/>
    <w:rsid w:val="00D372BD"/>
    <w:rsid w:val="00D37E7F"/>
    <w:rsid w:val="00D4095D"/>
    <w:rsid w:val="00D412B5"/>
    <w:rsid w:val="00D423D7"/>
    <w:rsid w:val="00D4250A"/>
    <w:rsid w:val="00D42593"/>
    <w:rsid w:val="00D42A8B"/>
    <w:rsid w:val="00D43065"/>
    <w:rsid w:val="00D43D5A"/>
    <w:rsid w:val="00D44175"/>
    <w:rsid w:val="00D442C2"/>
    <w:rsid w:val="00D4469C"/>
    <w:rsid w:val="00D458C3"/>
    <w:rsid w:val="00D4595B"/>
    <w:rsid w:val="00D45E68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3D93"/>
    <w:rsid w:val="00D540F3"/>
    <w:rsid w:val="00D5604D"/>
    <w:rsid w:val="00D56191"/>
    <w:rsid w:val="00D56DF0"/>
    <w:rsid w:val="00D57109"/>
    <w:rsid w:val="00D57296"/>
    <w:rsid w:val="00D57C3F"/>
    <w:rsid w:val="00D600F9"/>
    <w:rsid w:val="00D616E9"/>
    <w:rsid w:val="00D62FB3"/>
    <w:rsid w:val="00D63316"/>
    <w:rsid w:val="00D63578"/>
    <w:rsid w:val="00D6381C"/>
    <w:rsid w:val="00D642F9"/>
    <w:rsid w:val="00D65CF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4F93"/>
    <w:rsid w:val="00D7592E"/>
    <w:rsid w:val="00D763C0"/>
    <w:rsid w:val="00D76C89"/>
    <w:rsid w:val="00D76FB2"/>
    <w:rsid w:val="00D773FB"/>
    <w:rsid w:val="00D8273E"/>
    <w:rsid w:val="00D828B9"/>
    <w:rsid w:val="00D83556"/>
    <w:rsid w:val="00D852CF"/>
    <w:rsid w:val="00D85B36"/>
    <w:rsid w:val="00D87149"/>
    <w:rsid w:val="00D9010D"/>
    <w:rsid w:val="00D90292"/>
    <w:rsid w:val="00D902FE"/>
    <w:rsid w:val="00D90CC2"/>
    <w:rsid w:val="00D90D7E"/>
    <w:rsid w:val="00D91874"/>
    <w:rsid w:val="00D92289"/>
    <w:rsid w:val="00D93509"/>
    <w:rsid w:val="00D93512"/>
    <w:rsid w:val="00D937BA"/>
    <w:rsid w:val="00D9413B"/>
    <w:rsid w:val="00D94EDC"/>
    <w:rsid w:val="00D94F39"/>
    <w:rsid w:val="00D96F40"/>
    <w:rsid w:val="00D9702E"/>
    <w:rsid w:val="00D97E65"/>
    <w:rsid w:val="00DA1395"/>
    <w:rsid w:val="00DA1DC0"/>
    <w:rsid w:val="00DA36BA"/>
    <w:rsid w:val="00DA37DD"/>
    <w:rsid w:val="00DA3D90"/>
    <w:rsid w:val="00DA5F9C"/>
    <w:rsid w:val="00DA69F6"/>
    <w:rsid w:val="00DA6A57"/>
    <w:rsid w:val="00DA7394"/>
    <w:rsid w:val="00DA783A"/>
    <w:rsid w:val="00DA7D20"/>
    <w:rsid w:val="00DB058E"/>
    <w:rsid w:val="00DB0AC7"/>
    <w:rsid w:val="00DB1773"/>
    <w:rsid w:val="00DB1E98"/>
    <w:rsid w:val="00DB28EE"/>
    <w:rsid w:val="00DB518A"/>
    <w:rsid w:val="00DB5EFC"/>
    <w:rsid w:val="00DB7050"/>
    <w:rsid w:val="00DC1089"/>
    <w:rsid w:val="00DC13F6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188"/>
    <w:rsid w:val="00DD1883"/>
    <w:rsid w:val="00DD1AD6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60BC"/>
    <w:rsid w:val="00DD6159"/>
    <w:rsid w:val="00DD6F36"/>
    <w:rsid w:val="00DE0F48"/>
    <w:rsid w:val="00DE11F2"/>
    <w:rsid w:val="00DE32B1"/>
    <w:rsid w:val="00DE3D8B"/>
    <w:rsid w:val="00DE4010"/>
    <w:rsid w:val="00DE54B5"/>
    <w:rsid w:val="00DE54B9"/>
    <w:rsid w:val="00DE58A2"/>
    <w:rsid w:val="00DE66AD"/>
    <w:rsid w:val="00DE7C31"/>
    <w:rsid w:val="00DE7F7C"/>
    <w:rsid w:val="00DF15D3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16D1D"/>
    <w:rsid w:val="00E21103"/>
    <w:rsid w:val="00E22CE7"/>
    <w:rsid w:val="00E243A8"/>
    <w:rsid w:val="00E248DF"/>
    <w:rsid w:val="00E24CBE"/>
    <w:rsid w:val="00E2644F"/>
    <w:rsid w:val="00E2662F"/>
    <w:rsid w:val="00E270AE"/>
    <w:rsid w:val="00E27460"/>
    <w:rsid w:val="00E2763A"/>
    <w:rsid w:val="00E305FF"/>
    <w:rsid w:val="00E306C9"/>
    <w:rsid w:val="00E30B98"/>
    <w:rsid w:val="00E31896"/>
    <w:rsid w:val="00E32524"/>
    <w:rsid w:val="00E32DAA"/>
    <w:rsid w:val="00E3366C"/>
    <w:rsid w:val="00E33CCF"/>
    <w:rsid w:val="00E33D1D"/>
    <w:rsid w:val="00E3437D"/>
    <w:rsid w:val="00E3442C"/>
    <w:rsid w:val="00E34CFD"/>
    <w:rsid w:val="00E34E15"/>
    <w:rsid w:val="00E3639F"/>
    <w:rsid w:val="00E3695A"/>
    <w:rsid w:val="00E371EC"/>
    <w:rsid w:val="00E37E1B"/>
    <w:rsid w:val="00E37F21"/>
    <w:rsid w:val="00E4158E"/>
    <w:rsid w:val="00E42217"/>
    <w:rsid w:val="00E423B8"/>
    <w:rsid w:val="00E42704"/>
    <w:rsid w:val="00E42C8E"/>
    <w:rsid w:val="00E447D7"/>
    <w:rsid w:val="00E44A53"/>
    <w:rsid w:val="00E44BA6"/>
    <w:rsid w:val="00E45F55"/>
    <w:rsid w:val="00E468CD"/>
    <w:rsid w:val="00E46BC1"/>
    <w:rsid w:val="00E47701"/>
    <w:rsid w:val="00E5025A"/>
    <w:rsid w:val="00E506E9"/>
    <w:rsid w:val="00E50BEF"/>
    <w:rsid w:val="00E513D5"/>
    <w:rsid w:val="00E5476F"/>
    <w:rsid w:val="00E5513D"/>
    <w:rsid w:val="00E5671A"/>
    <w:rsid w:val="00E5726B"/>
    <w:rsid w:val="00E57F66"/>
    <w:rsid w:val="00E60317"/>
    <w:rsid w:val="00E603E2"/>
    <w:rsid w:val="00E60897"/>
    <w:rsid w:val="00E61D41"/>
    <w:rsid w:val="00E63EA5"/>
    <w:rsid w:val="00E66BA7"/>
    <w:rsid w:val="00E66F1D"/>
    <w:rsid w:val="00E67777"/>
    <w:rsid w:val="00E70742"/>
    <w:rsid w:val="00E7296A"/>
    <w:rsid w:val="00E72995"/>
    <w:rsid w:val="00E7305F"/>
    <w:rsid w:val="00E751CB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24D7"/>
    <w:rsid w:val="00E831B2"/>
    <w:rsid w:val="00E83932"/>
    <w:rsid w:val="00E844D9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5F27"/>
    <w:rsid w:val="00E963DF"/>
    <w:rsid w:val="00E96B8D"/>
    <w:rsid w:val="00E96C2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2772"/>
    <w:rsid w:val="00EB3628"/>
    <w:rsid w:val="00EB531B"/>
    <w:rsid w:val="00EB58AE"/>
    <w:rsid w:val="00EB5E86"/>
    <w:rsid w:val="00EB6C68"/>
    <w:rsid w:val="00EC0B53"/>
    <w:rsid w:val="00EC0BCC"/>
    <w:rsid w:val="00EC0E4B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74F9"/>
    <w:rsid w:val="00EC778C"/>
    <w:rsid w:val="00EC7DF8"/>
    <w:rsid w:val="00ED0708"/>
    <w:rsid w:val="00ED0FE5"/>
    <w:rsid w:val="00ED2AB0"/>
    <w:rsid w:val="00ED3415"/>
    <w:rsid w:val="00ED3E42"/>
    <w:rsid w:val="00ED429F"/>
    <w:rsid w:val="00ED55BB"/>
    <w:rsid w:val="00ED6ADD"/>
    <w:rsid w:val="00ED7070"/>
    <w:rsid w:val="00ED71B4"/>
    <w:rsid w:val="00ED79A9"/>
    <w:rsid w:val="00ED7DA9"/>
    <w:rsid w:val="00EE0370"/>
    <w:rsid w:val="00EE11EF"/>
    <w:rsid w:val="00EE1382"/>
    <w:rsid w:val="00EE182E"/>
    <w:rsid w:val="00EE3256"/>
    <w:rsid w:val="00EE3438"/>
    <w:rsid w:val="00EE449F"/>
    <w:rsid w:val="00EE58B9"/>
    <w:rsid w:val="00EE6910"/>
    <w:rsid w:val="00EF016A"/>
    <w:rsid w:val="00EF0295"/>
    <w:rsid w:val="00EF0A40"/>
    <w:rsid w:val="00EF18DD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99F"/>
    <w:rsid w:val="00EF6D98"/>
    <w:rsid w:val="00EF6F2F"/>
    <w:rsid w:val="00EF70A0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0518"/>
    <w:rsid w:val="00F1157C"/>
    <w:rsid w:val="00F11C53"/>
    <w:rsid w:val="00F11FB7"/>
    <w:rsid w:val="00F120A1"/>
    <w:rsid w:val="00F138CA"/>
    <w:rsid w:val="00F13F43"/>
    <w:rsid w:val="00F14384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3350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5989"/>
    <w:rsid w:val="00F375DB"/>
    <w:rsid w:val="00F3767E"/>
    <w:rsid w:val="00F40490"/>
    <w:rsid w:val="00F417B4"/>
    <w:rsid w:val="00F42C81"/>
    <w:rsid w:val="00F433AE"/>
    <w:rsid w:val="00F44326"/>
    <w:rsid w:val="00F4449A"/>
    <w:rsid w:val="00F44870"/>
    <w:rsid w:val="00F44A5F"/>
    <w:rsid w:val="00F44A77"/>
    <w:rsid w:val="00F44C4E"/>
    <w:rsid w:val="00F466F3"/>
    <w:rsid w:val="00F478F3"/>
    <w:rsid w:val="00F505B1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6C9"/>
    <w:rsid w:val="00F56AFC"/>
    <w:rsid w:val="00F56F75"/>
    <w:rsid w:val="00F5773B"/>
    <w:rsid w:val="00F600E9"/>
    <w:rsid w:val="00F60364"/>
    <w:rsid w:val="00F62800"/>
    <w:rsid w:val="00F62B8F"/>
    <w:rsid w:val="00F6484E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67A20"/>
    <w:rsid w:val="00F71652"/>
    <w:rsid w:val="00F71CF8"/>
    <w:rsid w:val="00F72ABA"/>
    <w:rsid w:val="00F7388C"/>
    <w:rsid w:val="00F73972"/>
    <w:rsid w:val="00F739DC"/>
    <w:rsid w:val="00F74306"/>
    <w:rsid w:val="00F74C0B"/>
    <w:rsid w:val="00F75D9E"/>
    <w:rsid w:val="00F76512"/>
    <w:rsid w:val="00F7689D"/>
    <w:rsid w:val="00F808E8"/>
    <w:rsid w:val="00F80B67"/>
    <w:rsid w:val="00F817C1"/>
    <w:rsid w:val="00F818C3"/>
    <w:rsid w:val="00F81B45"/>
    <w:rsid w:val="00F8325D"/>
    <w:rsid w:val="00F83B8F"/>
    <w:rsid w:val="00F8434A"/>
    <w:rsid w:val="00F84AC0"/>
    <w:rsid w:val="00F84CF5"/>
    <w:rsid w:val="00F84E1B"/>
    <w:rsid w:val="00F85968"/>
    <w:rsid w:val="00F8603D"/>
    <w:rsid w:val="00F86AA9"/>
    <w:rsid w:val="00F91696"/>
    <w:rsid w:val="00F91FE2"/>
    <w:rsid w:val="00F92533"/>
    <w:rsid w:val="00F928BC"/>
    <w:rsid w:val="00F95233"/>
    <w:rsid w:val="00F95667"/>
    <w:rsid w:val="00F962CE"/>
    <w:rsid w:val="00F96D0C"/>
    <w:rsid w:val="00F976AC"/>
    <w:rsid w:val="00F97FFB"/>
    <w:rsid w:val="00FA1235"/>
    <w:rsid w:val="00FA1790"/>
    <w:rsid w:val="00FA1FB7"/>
    <w:rsid w:val="00FA427A"/>
    <w:rsid w:val="00FA4383"/>
    <w:rsid w:val="00FA5489"/>
    <w:rsid w:val="00FA5A7A"/>
    <w:rsid w:val="00FA5C19"/>
    <w:rsid w:val="00FA7D0C"/>
    <w:rsid w:val="00FB00F0"/>
    <w:rsid w:val="00FB0E6F"/>
    <w:rsid w:val="00FB1646"/>
    <w:rsid w:val="00FB1B93"/>
    <w:rsid w:val="00FB23AC"/>
    <w:rsid w:val="00FB247A"/>
    <w:rsid w:val="00FB2994"/>
    <w:rsid w:val="00FB29F1"/>
    <w:rsid w:val="00FB2CEC"/>
    <w:rsid w:val="00FB3E61"/>
    <w:rsid w:val="00FB5351"/>
    <w:rsid w:val="00FB5914"/>
    <w:rsid w:val="00FB686C"/>
    <w:rsid w:val="00FB6F9E"/>
    <w:rsid w:val="00FB7756"/>
    <w:rsid w:val="00FC02FE"/>
    <w:rsid w:val="00FC1E76"/>
    <w:rsid w:val="00FC234E"/>
    <w:rsid w:val="00FC3534"/>
    <w:rsid w:val="00FC353A"/>
    <w:rsid w:val="00FC3AD1"/>
    <w:rsid w:val="00FC3BD6"/>
    <w:rsid w:val="00FC3F41"/>
    <w:rsid w:val="00FC42A4"/>
    <w:rsid w:val="00FC47D4"/>
    <w:rsid w:val="00FC5364"/>
    <w:rsid w:val="00FC6487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40FC"/>
    <w:rsid w:val="00FD57CB"/>
    <w:rsid w:val="00FD5C20"/>
    <w:rsid w:val="00FD63EE"/>
    <w:rsid w:val="00FD7D89"/>
    <w:rsid w:val="00FE0486"/>
    <w:rsid w:val="00FE0973"/>
    <w:rsid w:val="00FE1AA4"/>
    <w:rsid w:val="00FE3A9A"/>
    <w:rsid w:val="00FE548C"/>
    <w:rsid w:val="00FE595E"/>
    <w:rsid w:val="00FE601A"/>
    <w:rsid w:val="00FE6696"/>
    <w:rsid w:val="00FE6823"/>
    <w:rsid w:val="00FF12F2"/>
    <w:rsid w:val="00FF1599"/>
    <w:rsid w:val="00FF1B85"/>
    <w:rsid w:val="00FF23CB"/>
    <w:rsid w:val="00FF2C6E"/>
    <w:rsid w:val="00FF41F0"/>
    <w:rsid w:val="00FF42CB"/>
    <w:rsid w:val="00FF56A7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7B516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63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63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3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63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863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634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8634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8634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863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86348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8634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86348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8634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8634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8634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8634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8634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86348"/>
    <w:rPr>
      <w:rFonts w:ascii="Arial" w:hAnsi="Arial" w:cs="Arial"/>
    </w:rPr>
  </w:style>
  <w:style w:type="character" w:styleId="Emphasis">
    <w:name w:val="Emphasis"/>
    <w:basedOn w:val="DefaultParagraphFont"/>
    <w:uiPriority w:val="99"/>
    <w:qFormat/>
    <w:rsid w:val="00E86348"/>
    <w:rPr>
      <w:rFonts w:ascii="Times New Roman" w:hAnsi="Times New Roman" w:cs="Times New Roman"/>
      <w:b/>
      <w:bCs/>
      <w:i/>
      <w:iCs/>
    </w:rPr>
  </w:style>
  <w:style w:type="paragraph" w:styleId="Title">
    <w:name w:val="Title"/>
    <w:basedOn w:val="Normal"/>
    <w:next w:val="Normal"/>
    <w:link w:val="TitleChar"/>
    <w:uiPriority w:val="99"/>
    <w:qFormat/>
    <w:rsid w:val="00E8634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86348"/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86348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86348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99"/>
    <w:qFormat/>
    <w:rsid w:val="00E86348"/>
    <w:rPr>
      <w:b/>
      <w:bCs/>
    </w:rPr>
  </w:style>
  <w:style w:type="paragraph" w:styleId="NoSpacing">
    <w:name w:val="No Spacing"/>
    <w:basedOn w:val="Normal"/>
    <w:link w:val="NoSpacingChar"/>
    <w:uiPriority w:val="99"/>
    <w:qFormat/>
    <w:rsid w:val="00E86348"/>
    <w:rPr>
      <w:sz w:val="32"/>
      <w:szCs w:val="32"/>
    </w:rPr>
  </w:style>
  <w:style w:type="paragraph" w:styleId="ListParagraph">
    <w:name w:val="List Paragraph"/>
    <w:basedOn w:val="Normal"/>
    <w:uiPriority w:val="99"/>
    <w:qFormat/>
    <w:rsid w:val="00E8634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E86348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E8634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86348"/>
    <w:pPr>
      <w:ind w:left="720" w:right="72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86348"/>
    <w:rPr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E86348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E86348"/>
    <w:rPr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E8634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E86348"/>
    <w:rPr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E86348"/>
    <w:rPr>
      <w:rFonts w:ascii="Arial" w:hAnsi="Arial" w:cs="Arial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E8634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7B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516A"/>
    <w:rPr>
      <w:rFonts w:ascii="Tahoma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rsid w:val="00C652E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52E0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C3476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36446C"/>
    <w:rPr>
      <w:rFonts w:ascii="Times New Roman" w:hAnsi="Times New Roman" w:cs="Times New Roman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</TotalTime>
  <Pages>6</Pages>
  <Words>781</Words>
  <Characters>4452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10</cp:revision>
  <cp:lastPrinted>2016-02-09T17:17:00Z</cp:lastPrinted>
  <dcterms:created xsi:type="dcterms:W3CDTF">2015-06-20T11:24:00Z</dcterms:created>
  <dcterms:modified xsi:type="dcterms:W3CDTF">2016-07-27T05:53:00Z</dcterms:modified>
</cp:coreProperties>
</file>