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FC6" w:rsidRDefault="00A47FC6" w:rsidP="003E20D4">
      <w:pPr>
        <w:framePr w:w="1550" w:h="1289" w:hRule="exact" w:hSpace="142" w:wrap="auto" w:vAnchor="page" w:hAnchor="page" w:x="5484" w:y="235" w:anchorLock="1"/>
        <w:ind w:left="142"/>
        <w:jc w:val="center"/>
        <w:rPr>
          <w:noProof/>
        </w:rPr>
      </w:pPr>
    </w:p>
    <w:p w:rsidR="00A47FC6" w:rsidRDefault="00A47FC6" w:rsidP="003E20D4">
      <w:pPr>
        <w:framePr w:w="1550" w:h="1289" w:hRule="exact" w:hSpace="142" w:wrap="auto" w:vAnchor="page" w:hAnchor="page" w:x="5484" w:y="235" w:anchorLock="1"/>
        <w:ind w:left="142"/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29.25pt;height:47.25pt;visibility:visible">
            <v:imagedata r:id="rId5" o:title=""/>
          </v:shape>
        </w:pict>
      </w:r>
    </w:p>
    <w:p w:rsidR="00A47FC6" w:rsidRDefault="00A47FC6" w:rsidP="007B516A">
      <w:pPr>
        <w:rPr>
          <w:b/>
          <w:bCs/>
          <w:sz w:val="28"/>
          <w:szCs w:val="28"/>
        </w:rPr>
      </w:pPr>
    </w:p>
    <w:p w:rsidR="00A47FC6" w:rsidRDefault="00A47FC6" w:rsidP="007B516A">
      <w:pPr>
        <w:rPr>
          <w:b/>
          <w:bCs/>
          <w:sz w:val="28"/>
          <w:szCs w:val="28"/>
        </w:rPr>
      </w:pPr>
    </w:p>
    <w:p w:rsidR="00A47FC6" w:rsidRPr="00207F87" w:rsidRDefault="00A47FC6" w:rsidP="007B516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Российская Федерация</w:t>
      </w:r>
    </w:p>
    <w:p w:rsidR="00A47FC6" w:rsidRPr="00207F87" w:rsidRDefault="00A47FC6" w:rsidP="007B516A">
      <w:pPr>
        <w:jc w:val="center"/>
        <w:rPr>
          <w:b/>
          <w:bCs/>
          <w:sz w:val="28"/>
          <w:szCs w:val="28"/>
        </w:rPr>
      </w:pPr>
      <w:r w:rsidRPr="00207F87">
        <w:rPr>
          <w:b/>
          <w:bCs/>
          <w:sz w:val="28"/>
          <w:szCs w:val="28"/>
        </w:rPr>
        <w:t>Ростовская область</w:t>
      </w:r>
    </w:p>
    <w:p w:rsidR="00A47FC6" w:rsidRPr="002C0957" w:rsidRDefault="00A47FC6" w:rsidP="002C095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Октябрьский район</w:t>
      </w:r>
    </w:p>
    <w:p w:rsidR="00A47FC6" w:rsidRPr="00207F87" w:rsidRDefault="00A47FC6" w:rsidP="007B516A">
      <w:pPr>
        <w:jc w:val="center"/>
        <w:rPr>
          <w:b/>
          <w:bCs/>
          <w:sz w:val="28"/>
          <w:szCs w:val="28"/>
        </w:rPr>
      </w:pPr>
      <w:r w:rsidRPr="00207F87">
        <w:rPr>
          <w:b/>
          <w:bCs/>
          <w:sz w:val="28"/>
          <w:szCs w:val="28"/>
        </w:rPr>
        <w:t>Муниципальное образование «Краснокутское сельское поселение»</w:t>
      </w:r>
    </w:p>
    <w:p w:rsidR="00A47FC6" w:rsidRPr="00207F87" w:rsidRDefault="00A47FC6" w:rsidP="007B516A">
      <w:pPr>
        <w:jc w:val="center"/>
        <w:rPr>
          <w:b/>
          <w:bCs/>
          <w:sz w:val="28"/>
          <w:szCs w:val="28"/>
        </w:rPr>
      </w:pPr>
      <w:r w:rsidRPr="00207F87">
        <w:rPr>
          <w:b/>
          <w:bCs/>
          <w:sz w:val="28"/>
          <w:szCs w:val="28"/>
        </w:rPr>
        <w:t>Администрация  Краснокутского сельского поселения</w:t>
      </w:r>
    </w:p>
    <w:p w:rsidR="00A47FC6" w:rsidRDefault="00A47FC6" w:rsidP="007B516A">
      <w:pPr>
        <w:jc w:val="center"/>
        <w:rPr>
          <w:b/>
          <w:bCs/>
        </w:rPr>
      </w:pPr>
    </w:p>
    <w:p w:rsidR="00A47FC6" w:rsidRPr="00207F87" w:rsidRDefault="00A47FC6" w:rsidP="007B516A">
      <w:pPr>
        <w:jc w:val="center"/>
        <w:rPr>
          <w:sz w:val="32"/>
          <w:szCs w:val="32"/>
        </w:rPr>
      </w:pPr>
      <w:r w:rsidRPr="00207F87">
        <w:rPr>
          <w:sz w:val="32"/>
          <w:szCs w:val="32"/>
        </w:rPr>
        <w:t>ПОСТАНОВЛЕНИЕ</w:t>
      </w:r>
    </w:p>
    <w:p w:rsidR="00A47FC6" w:rsidRDefault="00A47FC6" w:rsidP="007B516A">
      <w:pPr>
        <w:jc w:val="center"/>
      </w:pPr>
    </w:p>
    <w:p w:rsidR="00A47FC6" w:rsidRDefault="00A47FC6" w:rsidP="007B516A">
      <w:r>
        <w:rPr>
          <w:sz w:val="28"/>
          <w:szCs w:val="28"/>
        </w:rPr>
        <w:t>08.02.2016 г.                                          №  36                                 х. Красный Кут</w:t>
      </w:r>
    </w:p>
    <w:p w:rsidR="00A47FC6" w:rsidRDefault="00A47FC6" w:rsidP="007B516A">
      <w:r>
        <w:t xml:space="preserve"> </w:t>
      </w:r>
    </w:p>
    <w:tbl>
      <w:tblPr>
        <w:tblW w:w="0" w:type="auto"/>
        <w:tblInd w:w="-106" w:type="dxa"/>
        <w:tblLayout w:type="fixed"/>
        <w:tblLook w:val="0000"/>
      </w:tblPr>
      <w:tblGrid>
        <w:gridCol w:w="4219"/>
      </w:tblGrid>
      <w:tr w:rsidR="00A47FC6" w:rsidRPr="00FF1B85"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</w:tcPr>
          <w:p w:rsidR="00A47FC6" w:rsidRDefault="00A47FC6" w:rsidP="007B516A">
            <w:pPr>
              <w:shd w:val="clear" w:color="auto" w:fill="FFFFFF"/>
              <w:rPr>
                <w:sz w:val="28"/>
                <w:szCs w:val="28"/>
              </w:rPr>
            </w:pPr>
            <w:r w:rsidRPr="00FF1B85">
              <w:rPr>
                <w:sz w:val="28"/>
                <w:szCs w:val="28"/>
              </w:rPr>
              <w:t xml:space="preserve">О </w:t>
            </w:r>
            <w:r>
              <w:rPr>
                <w:sz w:val="28"/>
                <w:szCs w:val="28"/>
              </w:rPr>
              <w:t xml:space="preserve"> внесении изменений в постановление Администрации Краснокутского сельского поселения от 25.09.2013 г.  </w:t>
            </w:r>
          </w:p>
          <w:p w:rsidR="00A47FC6" w:rsidRPr="00FF1B85" w:rsidRDefault="00A47FC6" w:rsidP="007B516A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238 «Об утверждении муниципальной программы Краснокутского сельского поселения «Развитие физической культуры и спорта»</w:t>
            </w:r>
          </w:p>
        </w:tc>
      </w:tr>
    </w:tbl>
    <w:p w:rsidR="00A47FC6" w:rsidRDefault="00A47FC6" w:rsidP="007B516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</w:p>
    <w:p w:rsidR="00A47FC6" w:rsidRPr="00FF1B85" w:rsidRDefault="00A47FC6" w:rsidP="007B516A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Pr="00FF1B85">
        <w:rPr>
          <w:color w:val="000000"/>
          <w:sz w:val="28"/>
          <w:szCs w:val="28"/>
        </w:rPr>
        <w:t>В соответстви</w:t>
      </w:r>
      <w:r>
        <w:rPr>
          <w:color w:val="000000"/>
          <w:sz w:val="28"/>
          <w:szCs w:val="28"/>
        </w:rPr>
        <w:t>и</w:t>
      </w:r>
      <w:r w:rsidRPr="00FF1B85">
        <w:rPr>
          <w:color w:val="000000"/>
          <w:sz w:val="28"/>
          <w:szCs w:val="28"/>
        </w:rPr>
        <w:t xml:space="preserve"> с </w:t>
      </w:r>
      <w:r>
        <w:rPr>
          <w:color w:val="000000"/>
          <w:sz w:val="28"/>
          <w:szCs w:val="28"/>
        </w:rPr>
        <w:t xml:space="preserve">постановлением Главы Краснокутского сельского поселения № 220 от 04.09.2012 года « Об утверждении Порядка разработки, реализации и оценки эффективности муниципальных программ Краснокутского сельского поселения», </w:t>
      </w:r>
      <w:r w:rsidRPr="00FF1B85">
        <w:rPr>
          <w:color w:val="000000"/>
          <w:sz w:val="28"/>
          <w:szCs w:val="28"/>
        </w:rPr>
        <w:t xml:space="preserve">со ст.  27 Устава муниципального образования «Краснокутское сельское поселение». </w:t>
      </w:r>
    </w:p>
    <w:p w:rsidR="00A47FC6" w:rsidRDefault="00A47FC6" w:rsidP="007B516A">
      <w:pPr>
        <w:shd w:val="clear" w:color="auto" w:fill="FFFFFF"/>
        <w:jc w:val="center"/>
        <w:rPr>
          <w:color w:val="000000"/>
          <w:sz w:val="28"/>
          <w:szCs w:val="28"/>
        </w:rPr>
      </w:pPr>
    </w:p>
    <w:p w:rsidR="00A47FC6" w:rsidRPr="00FF1B85" w:rsidRDefault="00A47FC6" w:rsidP="007B516A">
      <w:pPr>
        <w:shd w:val="clear" w:color="auto" w:fill="FFFFFF"/>
        <w:jc w:val="center"/>
        <w:rPr>
          <w:caps/>
          <w:sz w:val="28"/>
          <w:szCs w:val="28"/>
        </w:rPr>
      </w:pPr>
      <w:r w:rsidRPr="00FF1B85">
        <w:rPr>
          <w:color w:val="000000"/>
          <w:sz w:val="28"/>
          <w:szCs w:val="28"/>
        </w:rPr>
        <w:t>ПОСТАНОВЛЯЮ:</w:t>
      </w:r>
    </w:p>
    <w:p w:rsidR="00A47FC6" w:rsidRPr="00FF1B85" w:rsidRDefault="00A47FC6" w:rsidP="007B516A">
      <w:pPr>
        <w:widowControl w:val="0"/>
        <w:shd w:val="clear" w:color="auto" w:fill="FFFFFF"/>
        <w:tabs>
          <w:tab w:val="left" w:pos="1013"/>
        </w:tabs>
        <w:autoSpaceDE w:val="0"/>
        <w:autoSpaceDN w:val="0"/>
        <w:adjustRightInd w:val="0"/>
        <w:ind w:left="10"/>
        <w:jc w:val="both"/>
        <w:rPr>
          <w:color w:val="000000"/>
          <w:spacing w:val="-23"/>
          <w:sz w:val="28"/>
          <w:szCs w:val="28"/>
        </w:rPr>
      </w:pPr>
    </w:p>
    <w:p w:rsidR="00A47FC6" w:rsidRDefault="00A47FC6" w:rsidP="003E20D4">
      <w:pPr>
        <w:suppressAutoHyphens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1.Внести в постановление Администрации Краснокутского сельского поселения от 25.09.2013г. № 238 «</w:t>
      </w:r>
      <w:r w:rsidRPr="00AD7C99">
        <w:rPr>
          <w:kern w:val="2"/>
          <w:sz w:val="28"/>
          <w:szCs w:val="28"/>
        </w:rPr>
        <w:t xml:space="preserve">Об утверждении муниципальной программы Краснокутского сельского поселения  «Развитие физической культуры и спорта» </w:t>
      </w:r>
      <w:r>
        <w:rPr>
          <w:sz w:val="28"/>
          <w:szCs w:val="28"/>
        </w:rPr>
        <w:t xml:space="preserve"> следующие изменения:</w:t>
      </w:r>
    </w:p>
    <w:p w:rsidR="00A47FC6" w:rsidRDefault="00A47FC6" w:rsidP="003E20D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1.1.Раздел «Ресурсное обеспечение муниципальной программы» </w:t>
      </w:r>
      <w:r w:rsidRPr="00467788">
        <w:rPr>
          <w:sz w:val="28"/>
          <w:szCs w:val="28"/>
        </w:rPr>
        <w:t>паспорта муниципальной программы</w:t>
      </w:r>
      <w:r>
        <w:rPr>
          <w:sz w:val="28"/>
          <w:szCs w:val="28"/>
        </w:rPr>
        <w:t xml:space="preserve"> Краснокутского сельского поселения Октябрьского района «Развитие физической культуры и спорта» изложить в новой редакции:</w:t>
      </w:r>
    </w:p>
    <w:p w:rsidR="00A47FC6" w:rsidRDefault="00A47FC6" w:rsidP="003E20D4">
      <w:pPr>
        <w:ind w:firstLine="540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>«общий объем финансирования муниципальной программы – 115,5 тыс. рублей, в том числе по годам:</w:t>
      </w:r>
      <w:r w:rsidRPr="00C652E0">
        <w:rPr>
          <w:kern w:val="2"/>
          <w:sz w:val="28"/>
          <w:szCs w:val="28"/>
        </w:rPr>
        <w:t xml:space="preserve"> </w:t>
      </w:r>
    </w:p>
    <w:p w:rsidR="00A47FC6" w:rsidRPr="009D3DA1" w:rsidRDefault="00A47FC6" w:rsidP="003E20D4">
      <w:pPr>
        <w:ind w:firstLine="540"/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2014 г. – </w:t>
      </w:r>
      <w:r>
        <w:rPr>
          <w:kern w:val="2"/>
          <w:sz w:val="28"/>
          <w:szCs w:val="28"/>
        </w:rPr>
        <w:t>38,5 тыс. рублей;</w:t>
      </w:r>
    </w:p>
    <w:p w:rsidR="00A47FC6" w:rsidRPr="009D3DA1" w:rsidRDefault="00A47FC6" w:rsidP="003E20D4">
      <w:pPr>
        <w:ind w:firstLine="540"/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2015 г. – </w:t>
      </w:r>
      <w:r>
        <w:rPr>
          <w:kern w:val="2"/>
          <w:sz w:val="28"/>
          <w:szCs w:val="28"/>
        </w:rPr>
        <w:t>38,5 тыс. рублей;</w:t>
      </w:r>
    </w:p>
    <w:p w:rsidR="00A47FC6" w:rsidRPr="009D3DA1" w:rsidRDefault="00A47FC6" w:rsidP="003E20D4">
      <w:pPr>
        <w:ind w:firstLine="540"/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2016 г. – </w:t>
      </w:r>
      <w:r>
        <w:rPr>
          <w:kern w:val="2"/>
          <w:sz w:val="28"/>
          <w:szCs w:val="28"/>
        </w:rPr>
        <w:t>38,5 тыс. рублей;</w:t>
      </w:r>
    </w:p>
    <w:p w:rsidR="00A47FC6" w:rsidRPr="009D3DA1" w:rsidRDefault="00A47FC6" w:rsidP="003E20D4">
      <w:pPr>
        <w:ind w:firstLine="540"/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2017 г. – </w:t>
      </w:r>
      <w:r>
        <w:rPr>
          <w:kern w:val="2"/>
          <w:sz w:val="28"/>
          <w:szCs w:val="28"/>
        </w:rPr>
        <w:t>0,0</w:t>
      </w:r>
      <w:r w:rsidRPr="009D3DA1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  тыс. рублей;</w:t>
      </w:r>
    </w:p>
    <w:p w:rsidR="00A47FC6" w:rsidRPr="009D3DA1" w:rsidRDefault="00A47FC6" w:rsidP="003E20D4">
      <w:pPr>
        <w:ind w:firstLine="540"/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2018 г. – </w:t>
      </w:r>
      <w:r>
        <w:rPr>
          <w:kern w:val="2"/>
          <w:sz w:val="28"/>
          <w:szCs w:val="28"/>
        </w:rPr>
        <w:t>0,0</w:t>
      </w:r>
      <w:r w:rsidRPr="009D3DA1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  тыс. рублей;</w:t>
      </w:r>
    </w:p>
    <w:p w:rsidR="00A47FC6" w:rsidRPr="009D3DA1" w:rsidRDefault="00A47FC6" w:rsidP="003E20D4">
      <w:pPr>
        <w:ind w:firstLine="540"/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>в 2019 г. –</w:t>
      </w:r>
      <w:r>
        <w:rPr>
          <w:kern w:val="2"/>
          <w:sz w:val="28"/>
          <w:szCs w:val="28"/>
        </w:rPr>
        <w:t xml:space="preserve"> 0,0   тыс. рублей;</w:t>
      </w:r>
    </w:p>
    <w:p w:rsidR="00A47FC6" w:rsidRDefault="00A47FC6" w:rsidP="003E20D4">
      <w:pPr>
        <w:suppressAutoHyphens/>
        <w:ind w:firstLine="540"/>
        <w:jc w:val="both"/>
        <w:rPr>
          <w:kern w:val="2"/>
          <w:sz w:val="28"/>
          <w:szCs w:val="28"/>
        </w:rPr>
      </w:pPr>
      <w:r w:rsidRPr="00C652E0">
        <w:rPr>
          <w:kern w:val="2"/>
          <w:sz w:val="28"/>
          <w:szCs w:val="28"/>
        </w:rPr>
        <w:t>в 2020 г. – 0,</w:t>
      </w:r>
      <w:r>
        <w:rPr>
          <w:kern w:val="2"/>
          <w:sz w:val="28"/>
          <w:szCs w:val="28"/>
        </w:rPr>
        <w:t xml:space="preserve">0   </w:t>
      </w:r>
      <w:r w:rsidRPr="00C652E0">
        <w:rPr>
          <w:kern w:val="2"/>
          <w:sz w:val="28"/>
          <w:szCs w:val="28"/>
        </w:rPr>
        <w:t>тыс. рублей</w:t>
      </w:r>
      <w:r>
        <w:rPr>
          <w:kern w:val="2"/>
          <w:sz w:val="28"/>
          <w:szCs w:val="28"/>
        </w:rPr>
        <w:t>»</w:t>
      </w:r>
    </w:p>
    <w:p w:rsidR="00A47FC6" w:rsidRDefault="00A47FC6" w:rsidP="003E20D4">
      <w:pPr>
        <w:suppressAutoHyphens/>
        <w:ind w:firstLine="54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1.2.Первый абзац раздела 4 «Информация по ресурсному обеспечению муниципальной программы» приложения № 1 изложить  в новой редакции:</w:t>
      </w:r>
    </w:p>
    <w:p w:rsidR="00A47FC6" w:rsidRPr="00C652E0" w:rsidRDefault="00A47FC6" w:rsidP="003E20D4">
      <w:pPr>
        <w:suppressAutoHyphens/>
        <w:ind w:firstLine="540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«Общий объем финансирования муниципальной программы за счет средств бюджета поселения  - 115,5 тыс. рублей, в том числе по годам:</w:t>
      </w:r>
    </w:p>
    <w:p w:rsidR="00A47FC6" w:rsidRPr="009D3DA1" w:rsidRDefault="00A47FC6" w:rsidP="003E20D4">
      <w:pPr>
        <w:ind w:firstLine="540"/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2014 г. – </w:t>
      </w:r>
      <w:r>
        <w:rPr>
          <w:kern w:val="2"/>
          <w:sz w:val="28"/>
          <w:szCs w:val="28"/>
        </w:rPr>
        <w:t>38,5 тыс. рублей;</w:t>
      </w:r>
    </w:p>
    <w:p w:rsidR="00A47FC6" w:rsidRPr="009D3DA1" w:rsidRDefault="00A47FC6" w:rsidP="003E20D4">
      <w:pPr>
        <w:ind w:firstLine="540"/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2015 г. – </w:t>
      </w:r>
      <w:r>
        <w:rPr>
          <w:kern w:val="2"/>
          <w:sz w:val="28"/>
          <w:szCs w:val="28"/>
        </w:rPr>
        <w:t>38,5 тыс. рублей;</w:t>
      </w:r>
    </w:p>
    <w:p w:rsidR="00A47FC6" w:rsidRPr="009D3DA1" w:rsidRDefault="00A47FC6" w:rsidP="003E20D4">
      <w:pPr>
        <w:ind w:firstLine="540"/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2016 г. – </w:t>
      </w:r>
      <w:r>
        <w:rPr>
          <w:kern w:val="2"/>
          <w:sz w:val="28"/>
          <w:szCs w:val="28"/>
        </w:rPr>
        <w:t>38,5 тыс. рублей;</w:t>
      </w:r>
    </w:p>
    <w:p w:rsidR="00A47FC6" w:rsidRPr="009D3DA1" w:rsidRDefault="00A47FC6" w:rsidP="003E20D4">
      <w:pPr>
        <w:ind w:firstLine="540"/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2017 г. – </w:t>
      </w:r>
      <w:r>
        <w:rPr>
          <w:kern w:val="2"/>
          <w:sz w:val="28"/>
          <w:szCs w:val="28"/>
        </w:rPr>
        <w:t>0,0</w:t>
      </w:r>
      <w:r w:rsidRPr="009D3DA1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  тыс. рублей;</w:t>
      </w:r>
    </w:p>
    <w:p w:rsidR="00A47FC6" w:rsidRPr="009D3DA1" w:rsidRDefault="00A47FC6" w:rsidP="003E20D4">
      <w:pPr>
        <w:ind w:firstLine="540"/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в 2018 г. – </w:t>
      </w:r>
      <w:r>
        <w:rPr>
          <w:kern w:val="2"/>
          <w:sz w:val="28"/>
          <w:szCs w:val="28"/>
        </w:rPr>
        <w:t>0,0</w:t>
      </w:r>
      <w:r w:rsidRPr="009D3DA1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 xml:space="preserve">  тыс. рублей;</w:t>
      </w:r>
    </w:p>
    <w:p w:rsidR="00A47FC6" w:rsidRPr="009D3DA1" w:rsidRDefault="00A47FC6" w:rsidP="003E20D4">
      <w:pPr>
        <w:ind w:firstLine="540"/>
        <w:jc w:val="both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>в 2019 г. –</w:t>
      </w:r>
      <w:r>
        <w:rPr>
          <w:kern w:val="2"/>
          <w:sz w:val="28"/>
          <w:szCs w:val="28"/>
        </w:rPr>
        <w:t xml:space="preserve"> 0,0   тыс. рублей;</w:t>
      </w:r>
    </w:p>
    <w:p w:rsidR="00A47FC6" w:rsidRDefault="00A47FC6" w:rsidP="003E20D4">
      <w:pPr>
        <w:suppressAutoHyphens/>
        <w:ind w:firstLine="540"/>
        <w:jc w:val="both"/>
        <w:rPr>
          <w:kern w:val="2"/>
          <w:sz w:val="28"/>
          <w:szCs w:val="28"/>
        </w:rPr>
      </w:pPr>
      <w:r w:rsidRPr="00C652E0">
        <w:rPr>
          <w:kern w:val="2"/>
          <w:sz w:val="28"/>
          <w:szCs w:val="28"/>
        </w:rPr>
        <w:t>в 2020 г. – 0,</w:t>
      </w:r>
      <w:r>
        <w:rPr>
          <w:kern w:val="2"/>
          <w:sz w:val="28"/>
          <w:szCs w:val="28"/>
        </w:rPr>
        <w:t xml:space="preserve">0   </w:t>
      </w:r>
      <w:r w:rsidRPr="00C652E0">
        <w:rPr>
          <w:kern w:val="2"/>
          <w:sz w:val="28"/>
          <w:szCs w:val="28"/>
        </w:rPr>
        <w:t>тыс. рублей</w:t>
      </w:r>
      <w:r>
        <w:rPr>
          <w:kern w:val="2"/>
          <w:sz w:val="28"/>
          <w:szCs w:val="28"/>
        </w:rPr>
        <w:t>»</w:t>
      </w:r>
    </w:p>
    <w:p w:rsidR="00A47FC6" w:rsidRDefault="00A47FC6" w:rsidP="00BD7BDF">
      <w:pPr>
        <w:suppressAutoHyphens/>
        <w:ind w:firstLine="54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1.3.Приложение № 5 и № 6 к муниципальной программе Краснокутского сельского поселения Октябрьского района «Развитие физической культуры и спорта» изложить в новой редакции.</w:t>
      </w:r>
    </w:p>
    <w:p w:rsidR="00A47FC6" w:rsidRDefault="00A47FC6" w:rsidP="00BD7BDF">
      <w:pPr>
        <w:suppressAutoHyphens/>
        <w:ind w:firstLine="54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2. Настоящее постановление вступает в силу с момента опубликования.</w:t>
      </w:r>
    </w:p>
    <w:p w:rsidR="00A47FC6" w:rsidRDefault="00A47FC6" w:rsidP="00BD7BDF">
      <w:pPr>
        <w:suppressAutoHyphens/>
        <w:ind w:firstLine="54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3. Контроль за исполнением настоящего постановления возложить на ведущего специалиста по работе с молодежью, культуре и спорту – Неплюеву Я.Ю.</w:t>
      </w:r>
    </w:p>
    <w:p w:rsidR="00A47FC6" w:rsidRDefault="00A47FC6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A47FC6" w:rsidRDefault="00A47FC6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A47FC6" w:rsidRPr="00BD7BDF" w:rsidRDefault="00A47FC6" w:rsidP="00BD7BDF">
      <w:pPr>
        <w:suppressAutoHyphens/>
        <w:jc w:val="both"/>
        <w:rPr>
          <w:b/>
          <w:bCs/>
          <w:kern w:val="2"/>
          <w:sz w:val="28"/>
          <w:szCs w:val="28"/>
        </w:rPr>
      </w:pPr>
      <w:r w:rsidRPr="00BD7BDF">
        <w:rPr>
          <w:b/>
          <w:bCs/>
          <w:kern w:val="2"/>
          <w:sz w:val="28"/>
          <w:szCs w:val="28"/>
        </w:rPr>
        <w:t>Глава Краснокутского</w:t>
      </w:r>
    </w:p>
    <w:p w:rsidR="00A47FC6" w:rsidRPr="00BD7BDF" w:rsidRDefault="00A47FC6" w:rsidP="00BD7BDF">
      <w:pPr>
        <w:suppressAutoHyphens/>
        <w:jc w:val="both"/>
        <w:rPr>
          <w:b/>
          <w:bCs/>
          <w:kern w:val="2"/>
          <w:sz w:val="28"/>
          <w:szCs w:val="28"/>
        </w:rPr>
      </w:pPr>
      <w:r w:rsidRPr="00BD7BDF">
        <w:rPr>
          <w:b/>
          <w:bCs/>
          <w:kern w:val="2"/>
          <w:sz w:val="28"/>
          <w:szCs w:val="28"/>
        </w:rPr>
        <w:t xml:space="preserve">сельского поселения                                   </w:t>
      </w:r>
      <w:r>
        <w:rPr>
          <w:b/>
          <w:bCs/>
          <w:kern w:val="2"/>
          <w:sz w:val="28"/>
          <w:szCs w:val="28"/>
        </w:rPr>
        <w:t xml:space="preserve">                             </w:t>
      </w:r>
      <w:r w:rsidRPr="00BD7BDF">
        <w:rPr>
          <w:b/>
          <w:bCs/>
          <w:kern w:val="2"/>
          <w:sz w:val="28"/>
          <w:szCs w:val="28"/>
        </w:rPr>
        <w:t>В.В. Мартыненко</w:t>
      </w:r>
    </w:p>
    <w:p w:rsidR="00A47FC6" w:rsidRDefault="00A47FC6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A47FC6" w:rsidRDefault="00A47FC6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A47FC6" w:rsidRDefault="00A47FC6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A47FC6" w:rsidRDefault="00A47FC6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A47FC6" w:rsidRDefault="00A47FC6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A47FC6" w:rsidRDefault="00A47FC6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A47FC6" w:rsidRDefault="00A47FC6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A47FC6" w:rsidRDefault="00A47FC6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A47FC6" w:rsidRDefault="00A47FC6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A47FC6" w:rsidRDefault="00A47FC6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A47FC6" w:rsidRDefault="00A47FC6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A47FC6" w:rsidRDefault="00A47FC6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A47FC6" w:rsidRDefault="00A47FC6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A47FC6" w:rsidRDefault="00A47FC6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A47FC6" w:rsidRDefault="00A47FC6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A47FC6" w:rsidRDefault="00A47FC6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A47FC6" w:rsidRDefault="00A47FC6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A47FC6" w:rsidRDefault="00A47FC6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A47FC6" w:rsidRDefault="00A47FC6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A47FC6" w:rsidRDefault="00A47FC6" w:rsidP="00BD7BDF">
      <w:pPr>
        <w:suppressAutoHyphens/>
        <w:ind w:firstLine="540"/>
        <w:jc w:val="both"/>
        <w:rPr>
          <w:kern w:val="2"/>
          <w:sz w:val="28"/>
          <w:szCs w:val="28"/>
        </w:rPr>
      </w:pPr>
    </w:p>
    <w:p w:rsidR="00A47FC6" w:rsidRDefault="00A47FC6" w:rsidP="00BD7BDF">
      <w:pPr>
        <w:suppressAutoHyphens/>
        <w:jc w:val="both"/>
        <w:rPr>
          <w:kern w:val="2"/>
          <w:sz w:val="28"/>
          <w:szCs w:val="28"/>
        </w:rPr>
      </w:pPr>
    </w:p>
    <w:p w:rsidR="00A47FC6" w:rsidRDefault="00A47FC6" w:rsidP="00C34769">
      <w:pPr>
        <w:jc w:val="center"/>
        <w:rPr>
          <w:kern w:val="2"/>
          <w:sz w:val="28"/>
          <w:szCs w:val="28"/>
        </w:rPr>
        <w:sectPr w:rsidR="00A47FC6" w:rsidSect="00A6570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47FC6" w:rsidRDefault="00A47FC6" w:rsidP="00AC5A22">
      <w:pPr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Приложение № 5 </w:t>
      </w:r>
    </w:p>
    <w:p w:rsidR="00A47FC6" w:rsidRDefault="00A47FC6" w:rsidP="00AC5A22">
      <w:pPr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к муниципальной программе Краснокутского сельского поселения Октябрьского района</w:t>
      </w:r>
    </w:p>
    <w:p w:rsidR="00A47FC6" w:rsidRDefault="00A47FC6" w:rsidP="00AC5A22">
      <w:pPr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«Развитие физической культуры и спорта»</w:t>
      </w:r>
    </w:p>
    <w:p w:rsidR="00A47FC6" w:rsidRDefault="00A47FC6" w:rsidP="00C34769">
      <w:pPr>
        <w:jc w:val="center"/>
        <w:rPr>
          <w:kern w:val="2"/>
          <w:sz w:val="28"/>
          <w:szCs w:val="28"/>
        </w:rPr>
      </w:pPr>
    </w:p>
    <w:p w:rsidR="00A47FC6" w:rsidRPr="009D3DA1" w:rsidRDefault="00A47FC6" w:rsidP="00C34769">
      <w:pPr>
        <w:jc w:val="center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>Расходы бюджета</w:t>
      </w:r>
      <w:r>
        <w:rPr>
          <w:kern w:val="2"/>
          <w:sz w:val="28"/>
          <w:szCs w:val="28"/>
        </w:rPr>
        <w:t xml:space="preserve"> поселения</w:t>
      </w:r>
      <w:r w:rsidRPr="009D3DA1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br/>
        <w:t xml:space="preserve">муниципальной </w:t>
      </w:r>
      <w:r w:rsidRPr="009D3DA1">
        <w:rPr>
          <w:kern w:val="2"/>
          <w:sz w:val="28"/>
          <w:szCs w:val="28"/>
        </w:rPr>
        <w:t xml:space="preserve">программы </w:t>
      </w:r>
      <w:r>
        <w:rPr>
          <w:kern w:val="2"/>
          <w:sz w:val="28"/>
          <w:szCs w:val="28"/>
        </w:rPr>
        <w:t xml:space="preserve">Краснокутского сельского поселения </w:t>
      </w:r>
      <w:r w:rsidRPr="009D3DA1">
        <w:rPr>
          <w:kern w:val="2"/>
          <w:sz w:val="28"/>
          <w:szCs w:val="28"/>
        </w:rPr>
        <w:t>«Развитие физической культуры и спорта»</w:t>
      </w:r>
    </w:p>
    <w:p w:rsidR="00A47FC6" w:rsidRPr="009D3DA1" w:rsidRDefault="00A47FC6" w:rsidP="00C3476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1497"/>
        <w:gridCol w:w="1856"/>
        <w:gridCol w:w="1736"/>
        <w:gridCol w:w="788"/>
        <w:gridCol w:w="790"/>
        <w:gridCol w:w="660"/>
        <w:gridCol w:w="659"/>
        <w:gridCol w:w="1049"/>
        <w:gridCol w:w="1049"/>
        <w:gridCol w:w="920"/>
        <w:gridCol w:w="920"/>
        <w:gridCol w:w="920"/>
        <w:gridCol w:w="920"/>
        <w:gridCol w:w="920"/>
      </w:tblGrid>
      <w:tr w:rsidR="00A47FC6" w:rsidRPr="0080416B" w:rsidTr="00AC5A22">
        <w:trPr>
          <w:jc w:val="center"/>
        </w:trPr>
        <w:tc>
          <w:tcPr>
            <w:tcW w:w="1497" w:type="dxa"/>
            <w:vMerge w:val="restart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Статус</w:t>
            </w:r>
          </w:p>
        </w:tc>
        <w:tc>
          <w:tcPr>
            <w:tcW w:w="1856" w:type="dxa"/>
            <w:vMerge w:val="restart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80416B">
              <w:rPr>
                <w:rFonts w:ascii="Times New Roman" w:hAnsi="Times New Roman" w:cs="Times New Roman"/>
                <w:kern w:val="2"/>
              </w:rPr>
              <w:br/>
            </w:r>
            <w:r>
              <w:rPr>
                <w:rFonts w:ascii="Times New Roman" w:hAnsi="Times New Roman" w:cs="Times New Roman"/>
                <w:kern w:val="2"/>
              </w:rPr>
              <w:t>муниципальной</w:t>
            </w:r>
            <w:r w:rsidRPr="0080416B">
              <w:rPr>
                <w:rFonts w:ascii="Times New Roman" w:hAnsi="Times New Roman" w:cs="Times New Roman"/>
                <w:kern w:val="2"/>
              </w:rPr>
              <w:t xml:space="preserve"> </w:t>
            </w:r>
            <w:r w:rsidRPr="0080416B">
              <w:rPr>
                <w:rFonts w:ascii="Times New Roman" w:hAnsi="Times New Roman" w:cs="Times New Roman"/>
                <w:kern w:val="2"/>
              </w:rPr>
              <w:br/>
              <w:t xml:space="preserve">программы, </w:t>
            </w:r>
          </w:p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основного мероприятия,</w:t>
            </w:r>
            <w:r w:rsidRPr="0080416B">
              <w:rPr>
                <w:rFonts w:ascii="Times New Roman" w:hAnsi="Times New Roman" w:cs="Times New Roman"/>
                <w:kern w:val="2"/>
              </w:rPr>
              <w:br/>
              <w:t>мероприятия ведомственной целевой программы</w:t>
            </w:r>
          </w:p>
        </w:tc>
        <w:tc>
          <w:tcPr>
            <w:tcW w:w="1736" w:type="dxa"/>
            <w:vMerge w:val="restart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 xml:space="preserve">Ответственный </w:t>
            </w:r>
            <w:r w:rsidRPr="0080416B">
              <w:rPr>
                <w:rFonts w:ascii="Times New Roman" w:hAnsi="Times New Roman" w:cs="Times New Roman"/>
                <w:kern w:val="2"/>
              </w:rPr>
              <w:br/>
              <w:t xml:space="preserve">исполнитель, </w:t>
            </w:r>
            <w:r w:rsidRPr="0080416B">
              <w:rPr>
                <w:rFonts w:ascii="Times New Roman" w:hAnsi="Times New Roman" w:cs="Times New Roman"/>
                <w:kern w:val="2"/>
              </w:rPr>
              <w:br/>
              <w:t xml:space="preserve">соисполнители, </w:t>
            </w:r>
            <w:r w:rsidRPr="0080416B">
              <w:rPr>
                <w:rFonts w:ascii="Times New Roman" w:hAnsi="Times New Roman" w:cs="Times New Roman"/>
                <w:kern w:val="2"/>
              </w:rPr>
              <w:br/>
              <w:t xml:space="preserve"> участники</w:t>
            </w:r>
          </w:p>
        </w:tc>
        <w:tc>
          <w:tcPr>
            <w:tcW w:w="2897" w:type="dxa"/>
            <w:gridSpan w:val="4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 xml:space="preserve">Код бюджетной </w:t>
            </w:r>
            <w:r w:rsidRPr="0080416B">
              <w:rPr>
                <w:rFonts w:ascii="Times New Roman" w:hAnsi="Times New Roman" w:cs="Times New Roman"/>
                <w:kern w:val="2"/>
              </w:rPr>
              <w:br/>
              <w:t xml:space="preserve"> классификации </w:t>
            </w:r>
            <w:r w:rsidRPr="0080416B">
              <w:rPr>
                <w:rFonts w:ascii="Times New Roman" w:hAnsi="Times New Roman" w:cs="Times New Roman"/>
                <w:kern w:val="2"/>
              </w:rPr>
              <w:br/>
            </w:r>
          </w:p>
        </w:tc>
        <w:tc>
          <w:tcPr>
            <w:tcW w:w="6698" w:type="dxa"/>
            <w:gridSpan w:val="7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Расходы (тыс. руб.), годы</w:t>
            </w:r>
          </w:p>
        </w:tc>
      </w:tr>
      <w:tr w:rsidR="00A47FC6" w:rsidRPr="0080416B" w:rsidTr="00AC5A22">
        <w:trPr>
          <w:jc w:val="center"/>
        </w:trPr>
        <w:tc>
          <w:tcPr>
            <w:tcW w:w="1497" w:type="dxa"/>
            <w:vMerge/>
          </w:tcPr>
          <w:p w:rsidR="00A47FC6" w:rsidRPr="0080416B" w:rsidRDefault="00A47FC6" w:rsidP="00F84CF5">
            <w:pPr>
              <w:rPr>
                <w:kern w:val="2"/>
              </w:rPr>
            </w:pPr>
          </w:p>
        </w:tc>
        <w:tc>
          <w:tcPr>
            <w:tcW w:w="1856" w:type="dxa"/>
            <w:vMerge/>
          </w:tcPr>
          <w:p w:rsidR="00A47FC6" w:rsidRPr="0080416B" w:rsidRDefault="00A47FC6" w:rsidP="00F84CF5">
            <w:pPr>
              <w:rPr>
                <w:kern w:val="2"/>
              </w:rPr>
            </w:pPr>
          </w:p>
        </w:tc>
        <w:tc>
          <w:tcPr>
            <w:tcW w:w="1736" w:type="dxa"/>
            <w:vMerge/>
          </w:tcPr>
          <w:p w:rsidR="00A47FC6" w:rsidRPr="0080416B" w:rsidRDefault="00A47FC6" w:rsidP="00F84CF5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ГРБС</w:t>
            </w:r>
          </w:p>
        </w:tc>
        <w:tc>
          <w:tcPr>
            <w:tcW w:w="790" w:type="dxa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РзПр</w:t>
            </w:r>
          </w:p>
        </w:tc>
        <w:tc>
          <w:tcPr>
            <w:tcW w:w="660" w:type="dxa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ЦСР</w:t>
            </w:r>
          </w:p>
        </w:tc>
        <w:tc>
          <w:tcPr>
            <w:tcW w:w="659" w:type="dxa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ВР</w:t>
            </w:r>
          </w:p>
        </w:tc>
        <w:tc>
          <w:tcPr>
            <w:tcW w:w="1049" w:type="dxa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2014</w:t>
            </w:r>
          </w:p>
        </w:tc>
        <w:tc>
          <w:tcPr>
            <w:tcW w:w="1049" w:type="dxa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2015</w:t>
            </w:r>
          </w:p>
        </w:tc>
        <w:tc>
          <w:tcPr>
            <w:tcW w:w="920" w:type="dxa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2016</w:t>
            </w:r>
          </w:p>
        </w:tc>
        <w:tc>
          <w:tcPr>
            <w:tcW w:w="920" w:type="dxa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2017</w:t>
            </w:r>
          </w:p>
        </w:tc>
        <w:tc>
          <w:tcPr>
            <w:tcW w:w="920" w:type="dxa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2018</w:t>
            </w:r>
          </w:p>
        </w:tc>
        <w:tc>
          <w:tcPr>
            <w:tcW w:w="920" w:type="dxa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920" w:type="dxa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2020</w:t>
            </w:r>
          </w:p>
        </w:tc>
      </w:tr>
    </w:tbl>
    <w:p w:rsidR="00A47FC6" w:rsidRPr="00281B88" w:rsidRDefault="00A47FC6" w:rsidP="00C34769">
      <w:pPr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1497"/>
        <w:gridCol w:w="1856"/>
        <w:gridCol w:w="1736"/>
        <w:gridCol w:w="788"/>
        <w:gridCol w:w="790"/>
        <w:gridCol w:w="660"/>
        <w:gridCol w:w="659"/>
        <w:gridCol w:w="1049"/>
        <w:gridCol w:w="1049"/>
        <w:gridCol w:w="920"/>
        <w:gridCol w:w="920"/>
        <w:gridCol w:w="920"/>
        <w:gridCol w:w="920"/>
        <w:gridCol w:w="920"/>
      </w:tblGrid>
      <w:tr w:rsidR="00A47FC6" w:rsidRPr="0080416B" w:rsidTr="00AC5A22">
        <w:trPr>
          <w:tblHeader/>
          <w:jc w:val="center"/>
        </w:trPr>
        <w:tc>
          <w:tcPr>
            <w:tcW w:w="1497" w:type="dxa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1</w:t>
            </w:r>
          </w:p>
        </w:tc>
        <w:tc>
          <w:tcPr>
            <w:tcW w:w="1856" w:type="dxa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1736" w:type="dxa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788" w:type="dxa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790" w:type="dxa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660" w:type="dxa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659" w:type="dxa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1049" w:type="dxa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1049" w:type="dxa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920" w:type="dxa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920" w:type="dxa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920" w:type="dxa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920" w:type="dxa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920" w:type="dxa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14</w:t>
            </w:r>
          </w:p>
        </w:tc>
      </w:tr>
      <w:tr w:rsidR="00A47FC6" w:rsidRPr="0080416B" w:rsidTr="00AC5A22">
        <w:trPr>
          <w:jc w:val="center"/>
        </w:trPr>
        <w:tc>
          <w:tcPr>
            <w:tcW w:w="1497" w:type="dxa"/>
          </w:tcPr>
          <w:p w:rsidR="00A47FC6" w:rsidRPr="00AC5A22" w:rsidRDefault="00A47FC6" w:rsidP="00AC5A22">
            <w:pPr>
              <w:jc w:val="center"/>
              <w:rPr>
                <w:kern w:val="2"/>
                <w:sz w:val="20"/>
                <w:szCs w:val="20"/>
              </w:rPr>
            </w:pPr>
            <w:r w:rsidRPr="00AC5A22">
              <w:rPr>
                <w:kern w:val="2"/>
                <w:sz w:val="20"/>
                <w:szCs w:val="20"/>
              </w:rPr>
              <w:t>Муниципальная программа</w:t>
            </w:r>
          </w:p>
        </w:tc>
        <w:tc>
          <w:tcPr>
            <w:tcW w:w="1856" w:type="dxa"/>
          </w:tcPr>
          <w:p w:rsidR="00A47FC6" w:rsidRPr="00AC5A22" w:rsidRDefault="00A47FC6" w:rsidP="00F84CF5">
            <w:pPr>
              <w:rPr>
                <w:kern w:val="2"/>
                <w:sz w:val="20"/>
                <w:szCs w:val="20"/>
              </w:rPr>
            </w:pPr>
            <w:r w:rsidRPr="00AC5A22">
              <w:rPr>
                <w:kern w:val="2"/>
                <w:sz w:val="20"/>
                <w:szCs w:val="20"/>
              </w:rPr>
              <w:t>Развитие физической культуры и спорта</w:t>
            </w:r>
          </w:p>
        </w:tc>
        <w:tc>
          <w:tcPr>
            <w:tcW w:w="1736" w:type="dxa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Администрация Краснокутского сельского поселения</w:t>
            </w:r>
            <w:r w:rsidRPr="0080416B">
              <w:rPr>
                <w:rFonts w:ascii="Times New Roman" w:hAnsi="Times New Roman" w:cs="Times New Roman"/>
                <w:kern w:val="2"/>
              </w:rPr>
              <w:t>, всего:</w:t>
            </w:r>
          </w:p>
        </w:tc>
        <w:tc>
          <w:tcPr>
            <w:tcW w:w="788" w:type="dxa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90" w:type="dxa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Х</w:t>
            </w:r>
          </w:p>
        </w:tc>
        <w:tc>
          <w:tcPr>
            <w:tcW w:w="660" w:type="dxa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659" w:type="dxa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Х</w:t>
            </w:r>
          </w:p>
        </w:tc>
        <w:tc>
          <w:tcPr>
            <w:tcW w:w="1049" w:type="dxa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38,5</w:t>
            </w:r>
          </w:p>
        </w:tc>
        <w:tc>
          <w:tcPr>
            <w:tcW w:w="1049" w:type="dxa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38,5</w:t>
            </w:r>
          </w:p>
        </w:tc>
        <w:tc>
          <w:tcPr>
            <w:tcW w:w="920" w:type="dxa"/>
          </w:tcPr>
          <w:p w:rsidR="00A47FC6" w:rsidRPr="0080416B" w:rsidRDefault="00A47FC6" w:rsidP="00F84CF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38,5</w:t>
            </w:r>
          </w:p>
        </w:tc>
        <w:tc>
          <w:tcPr>
            <w:tcW w:w="920" w:type="dxa"/>
          </w:tcPr>
          <w:p w:rsidR="00A47FC6" w:rsidRPr="0080416B" w:rsidRDefault="00A47FC6" w:rsidP="00F84CF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920" w:type="dxa"/>
          </w:tcPr>
          <w:p w:rsidR="00A47FC6" w:rsidRPr="0080416B" w:rsidRDefault="00A47FC6" w:rsidP="00C3476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920" w:type="dxa"/>
          </w:tcPr>
          <w:p w:rsidR="00A47FC6" w:rsidRPr="0080416B" w:rsidRDefault="00A47FC6" w:rsidP="00C3476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920" w:type="dxa"/>
          </w:tcPr>
          <w:p w:rsidR="00A47FC6" w:rsidRPr="0080416B" w:rsidRDefault="00A47FC6" w:rsidP="00C34769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</w:tr>
      <w:tr w:rsidR="00A47FC6" w:rsidRPr="0080416B" w:rsidTr="00AC5A22">
        <w:trPr>
          <w:jc w:val="center"/>
        </w:trPr>
        <w:tc>
          <w:tcPr>
            <w:tcW w:w="1497" w:type="dxa"/>
          </w:tcPr>
          <w:p w:rsidR="00A47FC6" w:rsidRPr="00BD7BDF" w:rsidRDefault="00A47FC6" w:rsidP="00AC5A22">
            <w:pPr>
              <w:jc w:val="center"/>
              <w:rPr>
                <w:kern w:val="2"/>
                <w:sz w:val="20"/>
                <w:szCs w:val="20"/>
              </w:rPr>
            </w:pPr>
            <w:r w:rsidRPr="00BD7BDF">
              <w:rPr>
                <w:kern w:val="2"/>
                <w:sz w:val="20"/>
                <w:szCs w:val="20"/>
              </w:rPr>
              <w:t>Подпрограмма</w:t>
            </w:r>
          </w:p>
          <w:p w:rsidR="00A47FC6" w:rsidRPr="00BD7BDF" w:rsidRDefault="00A47FC6" w:rsidP="00F84CF5">
            <w:pPr>
              <w:rPr>
                <w:kern w:val="2"/>
                <w:sz w:val="20"/>
                <w:szCs w:val="20"/>
              </w:rPr>
            </w:pPr>
          </w:p>
        </w:tc>
        <w:tc>
          <w:tcPr>
            <w:tcW w:w="1856" w:type="dxa"/>
          </w:tcPr>
          <w:p w:rsidR="00A47FC6" w:rsidRPr="00BD7BDF" w:rsidRDefault="00A47FC6" w:rsidP="00F84CF5">
            <w:pPr>
              <w:rPr>
                <w:kern w:val="2"/>
                <w:sz w:val="20"/>
                <w:szCs w:val="20"/>
              </w:rPr>
            </w:pPr>
            <w:r w:rsidRPr="00BD7BDF">
              <w:rPr>
                <w:kern w:val="2"/>
                <w:sz w:val="20"/>
                <w:szCs w:val="20"/>
              </w:rPr>
              <w:t>Развитие физической культуры и спорта</w:t>
            </w:r>
          </w:p>
        </w:tc>
        <w:tc>
          <w:tcPr>
            <w:tcW w:w="1736" w:type="dxa"/>
          </w:tcPr>
          <w:p w:rsidR="00A47FC6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Администрация Краснокутского сельского поселения</w:t>
            </w:r>
            <w:r w:rsidRPr="0080416B">
              <w:rPr>
                <w:rFonts w:ascii="Times New Roman" w:hAnsi="Times New Roman" w:cs="Times New Roman"/>
                <w:kern w:val="2"/>
              </w:rPr>
              <w:t>, всего:</w:t>
            </w:r>
          </w:p>
        </w:tc>
        <w:tc>
          <w:tcPr>
            <w:tcW w:w="788" w:type="dxa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90" w:type="dxa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Х</w:t>
            </w:r>
          </w:p>
        </w:tc>
        <w:tc>
          <w:tcPr>
            <w:tcW w:w="660" w:type="dxa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659" w:type="dxa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Х</w:t>
            </w:r>
          </w:p>
        </w:tc>
        <w:tc>
          <w:tcPr>
            <w:tcW w:w="1049" w:type="dxa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38,5</w:t>
            </w:r>
          </w:p>
        </w:tc>
        <w:tc>
          <w:tcPr>
            <w:tcW w:w="1049" w:type="dxa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38,5</w:t>
            </w:r>
          </w:p>
        </w:tc>
        <w:tc>
          <w:tcPr>
            <w:tcW w:w="920" w:type="dxa"/>
          </w:tcPr>
          <w:p w:rsidR="00A47FC6" w:rsidRPr="0080416B" w:rsidRDefault="00A47FC6" w:rsidP="00F84CF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38,5</w:t>
            </w:r>
          </w:p>
        </w:tc>
        <w:tc>
          <w:tcPr>
            <w:tcW w:w="920" w:type="dxa"/>
          </w:tcPr>
          <w:p w:rsidR="00A47FC6" w:rsidRPr="0080416B" w:rsidRDefault="00A47FC6" w:rsidP="00F84CF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920" w:type="dxa"/>
          </w:tcPr>
          <w:p w:rsidR="00A47FC6" w:rsidRPr="0080416B" w:rsidRDefault="00A47FC6" w:rsidP="00F84CF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920" w:type="dxa"/>
          </w:tcPr>
          <w:p w:rsidR="00A47FC6" w:rsidRPr="0080416B" w:rsidRDefault="00A47FC6" w:rsidP="00F84CF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920" w:type="dxa"/>
          </w:tcPr>
          <w:p w:rsidR="00A47FC6" w:rsidRPr="0080416B" w:rsidRDefault="00A47FC6" w:rsidP="00F84CF5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</w:tr>
      <w:tr w:rsidR="00A47FC6" w:rsidRPr="0080416B" w:rsidTr="00AC5A22">
        <w:trPr>
          <w:jc w:val="center"/>
        </w:trPr>
        <w:tc>
          <w:tcPr>
            <w:tcW w:w="1497" w:type="dxa"/>
          </w:tcPr>
          <w:p w:rsidR="00A47FC6" w:rsidRPr="0080416B" w:rsidRDefault="00A47FC6" w:rsidP="00F84CF5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 xml:space="preserve">Основное мероприятие </w:t>
            </w:r>
          </w:p>
          <w:p w:rsidR="00A47FC6" w:rsidRPr="0080416B" w:rsidRDefault="00A47FC6" w:rsidP="00F84CF5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856" w:type="dxa"/>
          </w:tcPr>
          <w:p w:rsidR="00A47FC6" w:rsidRPr="0080416B" w:rsidRDefault="00A47FC6" w:rsidP="00F84CF5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 xml:space="preserve">Физическое воспитание населения </w:t>
            </w:r>
            <w:r>
              <w:rPr>
                <w:rFonts w:ascii="Times New Roman" w:hAnsi="Times New Roman" w:cs="Times New Roman"/>
                <w:kern w:val="2"/>
              </w:rPr>
              <w:t>Краснокутского сельского поселения</w:t>
            </w:r>
            <w:r w:rsidRPr="0080416B">
              <w:rPr>
                <w:rFonts w:ascii="Times New Roman" w:hAnsi="Times New Roman" w:cs="Times New Roman"/>
                <w:kern w:val="2"/>
              </w:rPr>
              <w:t xml:space="preserve"> и обеспечение организации и проведения физкультурных и массовых спортивных мероприятий</w:t>
            </w:r>
          </w:p>
        </w:tc>
        <w:tc>
          <w:tcPr>
            <w:tcW w:w="1736" w:type="dxa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Администрация Краснокутского сельского поселения</w:t>
            </w:r>
          </w:p>
        </w:tc>
        <w:tc>
          <w:tcPr>
            <w:tcW w:w="788" w:type="dxa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790" w:type="dxa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660" w:type="dxa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659" w:type="dxa"/>
          </w:tcPr>
          <w:p w:rsidR="00A47FC6" w:rsidRPr="0080416B" w:rsidRDefault="00A47FC6" w:rsidP="00F84C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80416B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1049" w:type="dxa"/>
          </w:tcPr>
          <w:p w:rsidR="00A47FC6" w:rsidRPr="00C34769" w:rsidRDefault="00A47FC6" w:rsidP="00F84CF5">
            <w:pPr>
              <w:jc w:val="center"/>
              <w:rPr>
                <w:kern w:val="2"/>
                <w:sz w:val="20"/>
                <w:szCs w:val="20"/>
              </w:rPr>
            </w:pPr>
            <w:r w:rsidRPr="00C34769">
              <w:rPr>
                <w:kern w:val="2"/>
                <w:sz w:val="20"/>
                <w:szCs w:val="20"/>
              </w:rPr>
              <w:t>38,5</w:t>
            </w:r>
          </w:p>
        </w:tc>
        <w:tc>
          <w:tcPr>
            <w:tcW w:w="1049" w:type="dxa"/>
          </w:tcPr>
          <w:p w:rsidR="00A47FC6" w:rsidRPr="00C34769" w:rsidRDefault="00A47FC6" w:rsidP="00F84CF5">
            <w:pPr>
              <w:jc w:val="center"/>
              <w:rPr>
                <w:kern w:val="2"/>
                <w:sz w:val="20"/>
                <w:szCs w:val="20"/>
              </w:rPr>
            </w:pPr>
            <w:r w:rsidRPr="00C34769">
              <w:rPr>
                <w:kern w:val="2"/>
                <w:sz w:val="20"/>
                <w:szCs w:val="20"/>
              </w:rPr>
              <w:t>38,5</w:t>
            </w:r>
          </w:p>
        </w:tc>
        <w:tc>
          <w:tcPr>
            <w:tcW w:w="920" w:type="dxa"/>
          </w:tcPr>
          <w:p w:rsidR="00A47FC6" w:rsidRPr="00C34769" w:rsidRDefault="00A47FC6" w:rsidP="00F84CF5">
            <w:pPr>
              <w:jc w:val="center"/>
              <w:rPr>
                <w:kern w:val="2"/>
                <w:sz w:val="20"/>
                <w:szCs w:val="20"/>
              </w:rPr>
            </w:pPr>
            <w:r w:rsidRPr="00C34769">
              <w:rPr>
                <w:kern w:val="2"/>
                <w:sz w:val="20"/>
                <w:szCs w:val="20"/>
              </w:rPr>
              <w:t>38,5</w:t>
            </w:r>
          </w:p>
        </w:tc>
        <w:tc>
          <w:tcPr>
            <w:tcW w:w="920" w:type="dxa"/>
          </w:tcPr>
          <w:p w:rsidR="00A47FC6" w:rsidRPr="00C34769" w:rsidRDefault="00A47FC6" w:rsidP="00F84CF5">
            <w:pPr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0,0</w:t>
            </w:r>
          </w:p>
        </w:tc>
        <w:tc>
          <w:tcPr>
            <w:tcW w:w="920" w:type="dxa"/>
          </w:tcPr>
          <w:p w:rsidR="00A47FC6" w:rsidRPr="00C34769" w:rsidRDefault="00A47FC6" w:rsidP="00F84CF5">
            <w:pPr>
              <w:jc w:val="center"/>
              <w:rPr>
                <w:kern w:val="2"/>
                <w:sz w:val="20"/>
                <w:szCs w:val="20"/>
              </w:rPr>
            </w:pPr>
            <w:r w:rsidRPr="00C34769">
              <w:rPr>
                <w:kern w:val="2"/>
                <w:sz w:val="20"/>
                <w:szCs w:val="20"/>
              </w:rPr>
              <w:t>0</w:t>
            </w:r>
            <w:r>
              <w:rPr>
                <w:kern w:val="2"/>
                <w:sz w:val="20"/>
                <w:szCs w:val="20"/>
              </w:rPr>
              <w:t>,0</w:t>
            </w:r>
          </w:p>
        </w:tc>
        <w:tc>
          <w:tcPr>
            <w:tcW w:w="920" w:type="dxa"/>
          </w:tcPr>
          <w:p w:rsidR="00A47FC6" w:rsidRPr="00C34769" w:rsidRDefault="00A47FC6" w:rsidP="00F84CF5">
            <w:pPr>
              <w:jc w:val="center"/>
              <w:rPr>
                <w:kern w:val="2"/>
                <w:sz w:val="20"/>
                <w:szCs w:val="20"/>
              </w:rPr>
            </w:pPr>
            <w:r w:rsidRPr="00C34769">
              <w:rPr>
                <w:kern w:val="2"/>
                <w:sz w:val="20"/>
                <w:szCs w:val="20"/>
              </w:rPr>
              <w:t>0</w:t>
            </w:r>
            <w:r>
              <w:rPr>
                <w:kern w:val="2"/>
                <w:sz w:val="20"/>
                <w:szCs w:val="20"/>
              </w:rPr>
              <w:t>,0</w:t>
            </w:r>
          </w:p>
        </w:tc>
        <w:tc>
          <w:tcPr>
            <w:tcW w:w="920" w:type="dxa"/>
          </w:tcPr>
          <w:p w:rsidR="00A47FC6" w:rsidRPr="00C34769" w:rsidRDefault="00A47FC6" w:rsidP="00F84CF5">
            <w:pPr>
              <w:jc w:val="center"/>
              <w:rPr>
                <w:kern w:val="2"/>
                <w:sz w:val="20"/>
                <w:szCs w:val="20"/>
              </w:rPr>
            </w:pPr>
            <w:r w:rsidRPr="00C34769">
              <w:rPr>
                <w:kern w:val="2"/>
                <w:sz w:val="20"/>
                <w:szCs w:val="20"/>
              </w:rPr>
              <w:t>0</w:t>
            </w:r>
            <w:r>
              <w:rPr>
                <w:kern w:val="2"/>
                <w:sz w:val="20"/>
                <w:szCs w:val="20"/>
              </w:rPr>
              <w:t>,0</w:t>
            </w:r>
          </w:p>
        </w:tc>
      </w:tr>
    </w:tbl>
    <w:p w:rsidR="00A47FC6" w:rsidRDefault="00A47FC6" w:rsidP="00AC5A22">
      <w:pPr>
        <w:pStyle w:val="NoSpacing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Приложение № 6</w:t>
      </w:r>
    </w:p>
    <w:p w:rsidR="00A47FC6" w:rsidRDefault="00A47FC6" w:rsidP="00AC5A22">
      <w:pPr>
        <w:pStyle w:val="NoSpacing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к муниципальной программе Краснокутского сельского поселения Октябрьского района </w:t>
      </w:r>
    </w:p>
    <w:p w:rsidR="00A47FC6" w:rsidRDefault="00A47FC6" w:rsidP="00AC5A22">
      <w:pPr>
        <w:pStyle w:val="NoSpacing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«Развитие физической культуры и спорта»</w:t>
      </w:r>
    </w:p>
    <w:p w:rsidR="00A47FC6" w:rsidRDefault="00A47FC6" w:rsidP="001C1FF5">
      <w:pPr>
        <w:jc w:val="center"/>
        <w:rPr>
          <w:kern w:val="2"/>
          <w:sz w:val="28"/>
          <w:szCs w:val="28"/>
        </w:rPr>
      </w:pPr>
    </w:p>
    <w:p w:rsidR="00A47FC6" w:rsidRPr="009D3DA1" w:rsidRDefault="00A47FC6" w:rsidP="001C1FF5">
      <w:pPr>
        <w:jc w:val="center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>Расходы</w:t>
      </w:r>
    </w:p>
    <w:p w:rsidR="00A47FC6" w:rsidRPr="009D3DA1" w:rsidRDefault="00A47FC6" w:rsidP="001C1FF5">
      <w:pPr>
        <w:jc w:val="center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федерального бюджета, </w:t>
      </w:r>
      <w:r>
        <w:rPr>
          <w:kern w:val="2"/>
          <w:sz w:val="28"/>
          <w:szCs w:val="28"/>
        </w:rPr>
        <w:t xml:space="preserve">областного бюджета, местного бюджета </w:t>
      </w:r>
    </w:p>
    <w:p w:rsidR="00A47FC6" w:rsidRPr="009D3DA1" w:rsidRDefault="00A47FC6" w:rsidP="001C1FF5">
      <w:pPr>
        <w:jc w:val="center"/>
        <w:rPr>
          <w:kern w:val="2"/>
          <w:sz w:val="28"/>
          <w:szCs w:val="28"/>
        </w:rPr>
      </w:pPr>
      <w:r w:rsidRPr="009D3DA1">
        <w:rPr>
          <w:kern w:val="2"/>
          <w:sz w:val="28"/>
          <w:szCs w:val="28"/>
        </w:rPr>
        <w:t xml:space="preserve">и внебюджетных источников на реализацию </w:t>
      </w:r>
      <w:r>
        <w:rPr>
          <w:kern w:val="2"/>
          <w:sz w:val="28"/>
          <w:szCs w:val="28"/>
        </w:rPr>
        <w:t>муниципальной</w:t>
      </w:r>
      <w:r w:rsidRPr="009D3DA1">
        <w:rPr>
          <w:kern w:val="2"/>
          <w:sz w:val="28"/>
          <w:szCs w:val="28"/>
        </w:rPr>
        <w:t xml:space="preserve"> программы </w:t>
      </w:r>
    </w:p>
    <w:p w:rsidR="00A47FC6" w:rsidRPr="009D3DA1" w:rsidRDefault="00A47FC6" w:rsidP="001C1FF5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1677"/>
        <w:gridCol w:w="2649"/>
        <w:gridCol w:w="2511"/>
        <w:gridCol w:w="1121"/>
        <w:gridCol w:w="1121"/>
        <w:gridCol w:w="1121"/>
        <w:gridCol w:w="1121"/>
        <w:gridCol w:w="1121"/>
        <w:gridCol w:w="1121"/>
        <w:gridCol w:w="1121"/>
      </w:tblGrid>
      <w:tr w:rsidR="00A47FC6" w:rsidRPr="0080416B">
        <w:trPr>
          <w:jc w:val="center"/>
        </w:trPr>
        <w:tc>
          <w:tcPr>
            <w:tcW w:w="1775" w:type="dxa"/>
            <w:vMerge w:val="restart"/>
          </w:tcPr>
          <w:p w:rsidR="00A47FC6" w:rsidRPr="0080416B" w:rsidRDefault="00A47FC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Статус</w:t>
            </w:r>
          </w:p>
        </w:tc>
        <w:tc>
          <w:tcPr>
            <w:tcW w:w="2810" w:type="dxa"/>
            <w:vMerge w:val="restart"/>
          </w:tcPr>
          <w:p w:rsidR="00A47FC6" w:rsidRPr="0080416B" w:rsidRDefault="00A47FC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Наименование 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br/>
            </w: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муниципальной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программы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</w:t>
            </w:r>
          </w:p>
        </w:tc>
        <w:tc>
          <w:tcPr>
            <w:tcW w:w="2663" w:type="dxa"/>
            <w:vMerge w:val="restart"/>
          </w:tcPr>
          <w:p w:rsidR="00A47FC6" w:rsidRPr="0080416B" w:rsidRDefault="00A47FC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Ответственный 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br/>
              <w:t xml:space="preserve">исполнитель, 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br/>
              <w:t>соисполнители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br/>
            </w:r>
          </w:p>
        </w:tc>
        <w:tc>
          <w:tcPr>
            <w:tcW w:w="8288" w:type="dxa"/>
            <w:gridSpan w:val="7"/>
          </w:tcPr>
          <w:p w:rsidR="00A47FC6" w:rsidRPr="0080416B" w:rsidRDefault="00A47FC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Оценка расходов (тыс. руб.), годы</w:t>
            </w:r>
          </w:p>
        </w:tc>
      </w:tr>
      <w:tr w:rsidR="00A47FC6" w:rsidRPr="0080416B">
        <w:trPr>
          <w:jc w:val="center"/>
        </w:trPr>
        <w:tc>
          <w:tcPr>
            <w:tcW w:w="1775" w:type="dxa"/>
            <w:vMerge/>
          </w:tcPr>
          <w:p w:rsidR="00A47FC6" w:rsidRPr="0080416B" w:rsidRDefault="00A47FC6" w:rsidP="00F84AC0">
            <w:pPr>
              <w:rPr>
                <w:kern w:val="2"/>
              </w:rPr>
            </w:pPr>
          </w:p>
        </w:tc>
        <w:tc>
          <w:tcPr>
            <w:tcW w:w="2810" w:type="dxa"/>
            <w:vMerge/>
          </w:tcPr>
          <w:p w:rsidR="00A47FC6" w:rsidRPr="0080416B" w:rsidRDefault="00A47FC6" w:rsidP="00F84AC0">
            <w:pPr>
              <w:rPr>
                <w:kern w:val="2"/>
              </w:rPr>
            </w:pPr>
          </w:p>
        </w:tc>
        <w:tc>
          <w:tcPr>
            <w:tcW w:w="2663" w:type="dxa"/>
            <w:vMerge/>
          </w:tcPr>
          <w:p w:rsidR="00A47FC6" w:rsidRPr="0080416B" w:rsidRDefault="00A47FC6" w:rsidP="00F84AC0">
            <w:pPr>
              <w:rPr>
                <w:kern w:val="2"/>
              </w:rPr>
            </w:pPr>
          </w:p>
        </w:tc>
        <w:tc>
          <w:tcPr>
            <w:tcW w:w="1184" w:type="dxa"/>
          </w:tcPr>
          <w:p w:rsidR="00A47FC6" w:rsidRPr="0080416B" w:rsidRDefault="00A47FC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2014</w:t>
            </w:r>
          </w:p>
        </w:tc>
        <w:tc>
          <w:tcPr>
            <w:tcW w:w="1184" w:type="dxa"/>
          </w:tcPr>
          <w:p w:rsidR="00A47FC6" w:rsidRPr="0080416B" w:rsidRDefault="00A47FC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2015</w:t>
            </w:r>
          </w:p>
        </w:tc>
        <w:tc>
          <w:tcPr>
            <w:tcW w:w="1184" w:type="dxa"/>
          </w:tcPr>
          <w:p w:rsidR="00A47FC6" w:rsidRPr="0080416B" w:rsidRDefault="00A47FC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2016</w:t>
            </w:r>
          </w:p>
        </w:tc>
        <w:tc>
          <w:tcPr>
            <w:tcW w:w="1184" w:type="dxa"/>
          </w:tcPr>
          <w:p w:rsidR="00A47FC6" w:rsidRPr="0080416B" w:rsidRDefault="00A47FC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2017</w:t>
            </w:r>
          </w:p>
        </w:tc>
        <w:tc>
          <w:tcPr>
            <w:tcW w:w="1184" w:type="dxa"/>
          </w:tcPr>
          <w:p w:rsidR="00A47FC6" w:rsidRPr="0080416B" w:rsidRDefault="00A47FC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2018</w:t>
            </w:r>
          </w:p>
        </w:tc>
        <w:tc>
          <w:tcPr>
            <w:tcW w:w="1184" w:type="dxa"/>
          </w:tcPr>
          <w:p w:rsidR="00A47FC6" w:rsidRPr="0080416B" w:rsidRDefault="00A47FC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2019</w:t>
            </w:r>
          </w:p>
        </w:tc>
        <w:tc>
          <w:tcPr>
            <w:tcW w:w="1184" w:type="dxa"/>
          </w:tcPr>
          <w:p w:rsidR="00A47FC6" w:rsidRPr="0080416B" w:rsidRDefault="00A47FC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2020</w:t>
            </w:r>
          </w:p>
        </w:tc>
      </w:tr>
    </w:tbl>
    <w:p w:rsidR="00A47FC6" w:rsidRPr="00281B88" w:rsidRDefault="00A47FC6" w:rsidP="001C1FF5">
      <w:pPr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1677"/>
        <w:gridCol w:w="2649"/>
        <w:gridCol w:w="2511"/>
        <w:gridCol w:w="1121"/>
        <w:gridCol w:w="1121"/>
        <w:gridCol w:w="1121"/>
        <w:gridCol w:w="1121"/>
        <w:gridCol w:w="1121"/>
        <w:gridCol w:w="1121"/>
        <w:gridCol w:w="1121"/>
      </w:tblGrid>
      <w:tr w:rsidR="00A47FC6" w:rsidRPr="0080416B" w:rsidTr="00AC5A22">
        <w:trPr>
          <w:tblHeader/>
          <w:jc w:val="center"/>
        </w:trPr>
        <w:tc>
          <w:tcPr>
            <w:tcW w:w="1677" w:type="dxa"/>
          </w:tcPr>
          <w:p w:rsidR="00A47FC6" w:rsidRPr="0080416B" w:rsidRDefault="00A47FC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1</w:t>
            </w:r>
          </w:p>
        </w:tc>
        <w:tc>
          <w:tcPr>
            <w:tcW w:w="2649" w:type="dxa"/>
          </w:tcPr>
          <w:p w:rsidR="00A47FC6" w:rsidRPr="0080416B" w:rsidRDefault="00A47FC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2</w:t>
            </w:r>
          </w:p>
        </w:tc>
        <w:tc>
          <w:tcPr>
            <w:tcW w:w="2511" w:type="dxa"/>
          </w:tcPr>
          <w:p w:rsidR="00A47FC6" w:rsidRPr="0080416B" w:rsidRDefault="00A47FC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3</w:t>
            </w:r>
          </w:p>
        </w:tc>
        <w:tc>
          <w:tcPr>
            <w:tcW w:w="1121" w:type="dxa"/>
          </w:tcPr>
          <w:p w:rsidR="00A47FC6" w:rsidRPr="0080416B" w:rsidRDefault="00A47FC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4</w:t>
            </w:r>
          </w:p>
        </w:tc>
        <w:tc>
          <w:tcPr>
            <w:tcW w:w="1121" w:type="dxa"/>
          </w:tcPr>
          <w:p w:rsidR="00A47FC6" w:rsidRPr="0080416B" w:rsidRDefault="00A47FC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5</w:t>
            </w:r>
          </w:p>
        </w:tc>
        <w:tc>
          <w:tcPr>
            <w:tcW w:w="1121" w:type="dxa"/>
          </w:tcPr>
          <w:p w:rsidR="00A47FC6" w:rsidRPr="0080416B" w:rsidRDefault="00A47FC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6</w:t>
            </w:r>
          </w:p>
        </w:tc>
        <w:tc>
          <w:tcPr>
            <w:tcW w:w="1121" w:type="dxa"/>
          </w:tcPr>
          <w:p w:rsidR="00A47FC6" w:rsidRPr="0080416B" w:rsidRDefault="00A47FC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7</w:t>
            </w:r>
          </w:p>
        </w:tc>
        <w:tc>
          <w:tcPr>
            <w:tcW w:w="1121" w:type="dxa"/>
          </w:tcPr>
          <w:p w:rsidR="00A47FC6" w:rsidRPr="0080416B" w:rsidRDefault="00A47FC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8</w:t>
            </w:r>
          </w:p>
        </w:tc>
        <w:tc>
          <w:tcPr>
            <w:tcW w:w="1121" w:type="dxa"/>
          </w:tcPr>
          <w:p w:rsidR="00A47FC6" w:rsidRPr="0080416B" w:rsidRDefault="00A47FC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9</w:t>
            </w:r>
          </w:p>
        </w:tc>
        <w:tc>
          <w:tcPr>
            <w:tcW w:w="1121" w:type="dxa"/>
          </w:tcPr>
          <w:p w:rsidR="00A47FC6" w:rsidRPr="0080416B" w:rsidRDefault="00A47FC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10</w:t>
            </w:r>
          </w:p>
        </w:tc>
      </w:tr>
      <w:tr w:rsidR="00A47FC6" w:rsidRPr="0080416B" w:rsidTr="00AC5A22">
        <w:trPr>
          <w:jc w:val="center"/>
        </w:trPr>
        <w:tc>
          <w:tcPr>
            <w:tcW w:w="1677" w:type="dxa"/>
            <w:vMerge w:val="restart"/>
          </w:tcPr>
          <w:p w:rsidR="00A47FC6" w:rsidRPr="0080416B" w:rsidRDefault="00A47FC6" w:rsidP="00AC5A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Муниципальная 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br/>
              <w:t>программа</w:t>
            </w:r>
          </w:p>
        </w:tc>
        <w:tc>
          <w:tcPr>
            <w:tcW w:w="2649" w:type="dxa"/>
            <w:vMerge w:val="restart"/>
          </w:tcPr>
          <w:p w:rsidR="00A47FC6" w:rsidRPr="0080416B" w:rsidRDefault="00A47FC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Развит</w:t>
            </w: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ие физической культуры и спорта</w:t>
            </w:r>
          </w:p>
        </w:tc>
        <w:tc>
          <w:tcPr>
            <w:tcW w:w="2511" w:type="dxa"/>
          </w:tcPr>
          <w:p w:rsidR="00A47FC6" w:rsidRPr="00AC5A22" w:rsidRDefault="00A47FC6" w:rsidP="00F84AC0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</w:pPr>
            <w:r w:rsidRPr="00AC5A22"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21" w:type="dxa"/>
          </w:tcPr>
          <w:p w:rsidR="00A47FC6" w:rsidRPr="00AC5A22" w:rsidRDefault="00A47FC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</w:pPr>
            <w:r w:rsidRPr="00AC5A22"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A47FC6" w:rsidRPr="00AC5A22" w:rsidRDefault="00A47FC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</w:pPr>
            <w:r w:rsidRPr="00AC5A22"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A47FC6" w:rsidRPr="00AC5A22" w:rsidRDefault="00A47FC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</w:pPr>
            <w:r w:rsidRPr="00AC5A22"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A47FC6" w:rsidRPr="00AC5A22" w:rsidRDefault="00A47FC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</w:pPr>
            <w:r w:rsidRPr="00AC5A22"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AC5A22" w:rsidRDefault="00A47FC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</w:pPr>
            <w:r w:rsidRPr="00AC5A22"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AC5A22" w:rsidRDefault="00A47FC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</w:pPr>
            <w:r w:rsidRPr="00AC5A22"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AC5A22" w:rsidRDefault="00A47FC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</w:pPr>
            <w:r w:rsidRPr="00AC5A22">
              <w:rPr>
                <w:rFonts w:ascii="Times New Roman" w:hAnsi="Times New Roman" w:cs="Times New Roman"/>
                <w:b/>
                <w:bCs/>
                <w:kern w:val="2"/>
                <w:sz w:val="22"/>
                <w:szCs w:val="22"/>
              </w:rPr>
              <w:t>-</w:t>
            </w:r>
          </w:p>
        </w:tc>
      </w:tr>
      <w:tr w:rsidR="00A47FC6" w:rsidRPr="0080416B" w:rsidTr="00AC5A22">
        <w:trPr>
          <w:jc w:val="center"/>
        </w:trPr>
        <w:tc>
          <w:tcPr>
            <w:tcW w:w="1677" w:type="dxa"/>
            <w:vMerge/>
          </w:tcPr>
          <w:p w:rsidR="00A47FC6" w:rsidRPr="0080416B" w:rsidRDefault="00A47FC6" w:rsidP="00F84AC0">
            <w:pPr>
              <w:rPr>
                <w:kern w:val="2"/>
              </w:rPr>
            </w:pPr>
          </w:p>
        </w:tc>
        <w:tc>
          <w:tcPr>
            <w:tcW w:w="2649" w:type="dxa"/>
            <w:vMerge/>
          </w:tcPr>
          <w:p w:rsidR="00A47FC6" w:rsidRPr="0080416B" w:rsidRDefault="00A47FC6" w:rsidP="00F84AC0">
            <w:pPr>
              <w:rPr>
                <w:kern w:val="2"/>
              </w:rPr>
            </w:pPr>
          </w:p>
        </w:tc>
        <w:tc>
          <w:tcPr>
            <w:tcW w:w="2511" w:type="dxa"/>
          </w:tcPr>
          <w:p w:rsidR="00A47FC6" w:rsidRPr="0080416B" w:rsidRDefault="00A47FC6" w:rsidP="00F84AC0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федеральный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бюджет</w:t>
            </w:r>
          </w:p>
        </w:tc>
        <w:tc>
          <w:tcPr>
            <w:tcW w:w="1121" w:type="dxa"/>
          </w:tcPr>
          <w:p w:rsidR="00A47FC6" w:rsidRPr="0080416B" w:rsidRDefault="00A47FC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</w:tr>
      <w:tr w:rsidR="00A47FC6" w:rsidRPr="0080416B" w:rsidTr="00AC5A22">
        <w:trPr>
          <w:jc w:val="center"/>
        </w:trPr>
        <w:tc>
          <w:tcPr>
            <w:tcW w:w="1677" w:type="dxa"/>
            <w:vMerge/>
          </w:tcPr>
          <w:p w:rsidR="00A47FC6" w:rsidRPr="0080416B" w:rsidRDefault="00A47FC6" w:rsidP="00F84AC0">
            <w:pPr>
              <w:rPr>
                <w:kern w:val="2"/>
              </w:rPr>
            </w:pPr>
          </w:p>
        </w:tc>
        <w:tc>
          <w:tcPr>
            <w:tcW w:w="2649" w:type="dxa"/>
            <w:vMerge/>
          </w:tcPr>
          <w:p w:rsidR="00A47FC6" w:rsidRPr="0080416B" w:rsidRDefault="00A47FC6" w:rsidP="00F84AC0">
            <w:pPr>
              <w:rPr>
                <w:kern w:val="2"/>
              </w:rPr>
            </w:pPr>
          </w:p>
        </w:tc>
        <w:tc>
          <w:tcPr>
            <w:tcW w:w="2511" w:type="dxa"/>
          </w:tcPr>
          <w:p w:rsidR="00A47FC6" w:rsidRPr="0080416B" w:rsidRDefault="00A47FC6" w:rsidP="00F84AC0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областной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бюджет</w:t>
            </w:r>
          </w:p>
        </w:tc>
        <w:tc>
          <w:tcPr>
            <w:tcW w:w="1121" w:type="dxa"/>
          </w:tcPr>
          <w:p w:rsidR="00A47FC6" w:rsidRPr="0080416B" w:rsidRDefault="00A47FC6" w:rsidP="00F84AC0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A47FC6" w:rsidRPr="0080416B" w:rsidRDefault="00A47FC6" w:rsidP="00F84AC0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A47FC6" w:rsidRPr="0080416B" w:rsidRDefault="00A47FC6" w:rsidP="00F84AC0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A47FC6" w:rsidRPr="0080416B" w:rsidRDefault="00A47FC6" w:rsidP="00F84AC0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A47FC6" w:rsidRPr="0080416B" w:rsidRDefault="00A47FC6" w:rsidP="00F84AC0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A47FC6" w:rsidRPr="0080416B" w:rsidRDefault="00A47FC6" w:rsidP="00F84AC0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A47FC6" w:rsidRPr="0080416B" w:rsidRDefault="00A47FC6" w:rsidP="00F84AC0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</w:tr>
      <w:tr w:rsidR="00A47FC6" w:rsidRPr="0080416B" w:rsidTr="00AC5A22">
        <w:trPr>
          <w:jc w:val="center"/>
        </w:trPr>
        <w:tc>
          <w:tcPr>
            <w:tcW w:w="1677" w:type="dxa"/>
            <w:vMerge/>
          </w:tcPr>
          <w:p w:rsidR="00A47FC6" w:rsidRPr="0080416B" w:rsidRDefault="00A47FC6" w:rsidP="00F84AC0">
            <w:pPr>
              <w:rPr>
                <w:kern w:val="2"/>
              </w:rPr>
            </w:pPr>
          </w:p>
        </w:tc>
        <w:tc>
          <w:tcPr>
            <w:tcW w:w="2649" w:type="dxa"/>
            <w:vMerge/>
          </w:tcPr>
          <w:p w:rsidR="00A47FC6" w:rsidRPr="0080416B" w:rsidRDefault="00A47FC6" w:rsidP="00F84AC0">
            <w:pPr>
              <w:rPr>
                <w:kern w:val="2"/>
              </w:rPr>
            </w:pPr>
          </w:p>
        </w:tc>
        <w:tc>
          <w:tcPr>
            <w:tcW w:w="2511" w:type="dxa"/>
          </w:tcPr>
          <w:p w:rsidR="00A47FC6" w:rsidRPr="0080416B" w:rsidRDefault="00A47FC6" w:rsidP="00F84AC0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местный бюджет</w:t>
            </w:r>
          </w:p>
        </w:tc>
        <w:tc>
          <w:tcPr>
            <w:tcW w:w="1121" w:type="dxa"/>
          </w:tcPr>
          <w:p w:rsidR="00A47FC6" w:rsidRPr="0080416B" w:rsidRDefault="00A47FC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A47FC6" w:rsidRPr="0080416B" w:rsidRDefault="00A47FC6" w:rsidP="00F84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A47FC6" w:rsidRPr="0080416B" w:rsidRDefault="00A47FC6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A47FC6" w:rsidRPr="0080416B" w:rsidRDefault="00A47FC6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</w:tr>
      <w:tr w:rsidR="00A47FC6" w:rsidRPr="0080416B" w:rsidTr="00AC5A22">
        <w:trPr>
          <w:jc w:val="center"/>
        </w:trPr>
        <w:tc>
          <w:tcPr>
            <w:tcW w:w="1677" w:type="dxa"/>
            <w:vMerge/>
          </w:tcPr>
          <w:p w:rsidR="00A47FC6" w:rsidRPr="0080416B" w:rsidRDefault="00A47FC6" w:rsidP="00F84AC0">
            <w:pPr>
              <w:rPr>
                <w:kern w:val="2"/>
              </w:rPr>
            </w:pPr>
          </w:p>
        </w:tc>
        <w:tc>
          <w:tcPr>
            <w:tcW w:w="2649" w:type="dxa"/>
            <w:vMerge/>
          </w:tcPr>
          <w:p w:rsidR="00A47FC6" w:rsidRPr="0080416B" w:rsidRDefault="00A47FC6" w:rsidP="00F84AC0">
            <w:pPr>
              <w:rPr>
                <w:kern w:val="2"/>
              </w:rPr>
            </w:pPr>
          </w:p>
        </w:tc>
        <w:tc>
          <w:tcPr>
            <w:tcW w:w="2511" w:type="dxa"/>
          </w:tcPr>
          <w:p w:rsidR="00A47FC6" w:rsidRPr="0080416B" w:rsidRDefault="00A47FC6" w:rsidP="00F84AC0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21" w:type="dxa"/>
          </w:tcPr>
          <w:p w:rsidR="00A47FC6" w:rsidRPr="0080416B" w:rsidRDefault="00A47FC6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F84AC0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</w:tr>
      <w:tr w:rsidR="00A47FC6" w:rsidRPr="0080416B">
        <w:trPr>
          <w:jc w:val="center"/>
        </w:trPr>
        <w:tc>
          <w:tcPr>
            <w:tcW w:w="1677" w:type="dxa"/>
            <w:vMerge w:val="restart"/>
          </w:tcPr>
          <w:p w:rsidR="00A47FC6" w:rsidRPr="0080416B" w:rsidRDefault="00A47FC6" w:rsidP="00F84AC0">
            <w:pPr>
              <w:rPr>
                <w:kern w:val="2"/>
              </w:rPr>
            </w:pPr>
            <w:r>
              <w:rPr>
                <w:kern w:val="2"/>
              </w:rPr>
              <w:t>Подпрограмма</w:t>
            </w:r>
          </w:p>
        </w:tc>
        <w:tc>
          <w:tcPr>
            <w:tcW w:w="2649" w:type="dxa"/>
            <w:vMerge w:val="restart"/>
          </w:tcPr>
          <w:p w:rsidR="00A47FC6" w:rsidRPr="0080416B" w:rsidRDefault="00A47FC6" w:rsidP="00AC5A22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Развит</w:t>
            </w:r>
            <w:r>
              <w:rPr>
                <w:kern w:val="2"/>
                <w:sz w:val="22"/>
                <w:szCs w:val="22"/>
              </w:rPr>
              <w:t>ие физической культуры и спорта</w:t>
            </w:r>
          </w:p>
        </w:tc>
        <w:tc>
          <w:tcPr>
            <w:tcW w:w="2511" w:type="dxa"/>
          </w:tcPr>
          <w:p w:rsidR="00A47FC6" w:rsidRPr="0080416B" w:rsidRDefault="00A47FC6" w:rsidP="002924D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</w:tr>
      <w:tr w:rsidR="00A47FC6" w:rsidRPr="0080416B">
        <w:trPr>
          <w:jc w:val="center"/>
        </w:trPr>
        <w:tc>
          <w:tcPr>
            <w:tcW w:w="1677" w:type="dxa"/>
            <w:vMerge/>
          </w:tcPr>
          <w:p w:rsidR="00A47FC6" w:rsidRPr="0080416B" w:rsidRDefault="00A47FC6" w:rsidP="00F84AC0">
            <w:pPr>
              <w:rPr>
                <w:kern w:val="2"/>
              </w:rPr>
            </w:pPr>
          </w:p>
        </w:tc>
        <w:tc>
          <w:tcPr>
            <w:tcW w:w="2649" w:type="dxa"/>
            <w:vMerge/>
          </w:tcPr>
          <w:p w:rsidR="00A47FC6" w:rsidRPr="0080416B" w:rsidRDefault="00A47FC6" w:rsidP="00F84AC0">
            <w:pPr>
              <w:rPr>
                <w:kern w:val="2"/>
              </w:rPr>
            </w:pPr>
          </w:p>
        </w:tc>
        <w:tc>
          <w:tcPr>
            <w:tcW w:w="2511" w:type="dxa"/>
          </w:tcPr>
          <w:p w:rsidR="00A47FC6" w:rsidRPr="0080416B" w:rsidRDefault="00A47FC6" w:rsidP="002924D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федеральный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бюджет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</w:tr>
      <w:tr w:rsidR="00A47FC6" w:rsidRPr="0080416B">
        <w:trPr>
          <w:jc w:val="center"/>
        </w:trPr>
        <w:tc>
          <w:tcPr>
            <w:tcW w:w="1677" w:type="dxa"/>
            <w:vMerge/>
          </w:tcPr>
          <w:p w:rsidR="00A47FC6" w:rsidRPr="0080416B" w:rsidRDefault="00A47FC6" w:rsidP="00F84AC0">
            <w:pPr>
              <w:rPr>
                <w:kern w:val="2"/>
              </w:rPr>
            </w:pPr>
          </w:p>
        </w:tc>
        <w:tc>
          <w:tcPr>
            <w:tcW w:w="2649" w:type="dxa"/>
            <w:vMerge/>
          </w:tcPr>
          <w:p w:rsidR="00A47FC6" w:rsidRPr="0080416B" w:rsidRDefault="00A47FC6" w:rsidP="00F84AC0">
            <w:pPr>
              <w:rPr>
                <w:kern w:val="2"/>
              </w:rPr>
            </w:pPr>
          </w:p>
        </w:tc>
        <w:tc>
          <w:tcPr>
            <w:tcW w:w="2511" w:type="dxa"/>
          </w:tcPr>
          <w:p w:rsidR="00A47FC6" w:rsidRPr="0080416B" w:rsidRDefault="00A47FC6" w:rsidP="002924D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областной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бюджет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</w:tr>
      <w:tr w:rsidR="00A47FC6" w:rsidRPr="0080416B">
        <w:trPr>
          <w:jc w:val="center"/>
        </w:trPr>
        <w:tc>
          <w:tcPr>
            <w:tcW w:w="1677" w:type="dxa"/>
            <w:vMerge/>
          </w:tcPr>
          <w:p w:rsidR="00A47FC6" w:rsidRPr="0080416B" w:rsidRDefault="00A47FC6" w:rsidP="00F84AC0">
            <w:pPr>
              <w:rPr>
                <w:kern w:val="2"/>
              </w:rPr>
            </w:pPr>
          </w:p>
        </w:tc>
        <w:tc>
          <w:tcPr>
            <w:tcW w:w="2649" w:type="dxa"/>
            <w:vMerge/>
          </w:tcPr>
          <w:p w:rsidR="00A47FC6" w:rsidRPr="0080416B" w:rsidRDefault="00A47FC6" w:rsidP="00F84AC0">
            <w:pPr>
              <w:rPr>
                <w:kern w:val="2"/>
              </w:rPr>
            </w:pPr>
          </w:p>
        </w:tc>
        <w:tc>
          <w:tcPr>
            <w:tcW w:w="2511" w:type="dxa"/>
          </w:tcPr>
          <w:p w:rsidR="00A47FC6" w:rsidRPr="0080416B" w:rsidRDefault="00A47FC6" w:rsidP="002924D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местный бюджет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</w:tr>
      <w:tr w:rsidR="00A47FC6" w:rsidRPr="0080416B" w:rsidTr="00AC5A22">
        <w:trPr>
          <w:jc w:val="center"/>
        </w:trPr>
        <w:tc>
          <w:tcPr>
            <w:tcW w:w="1677" w:type="dxa"/>
            <w:vMerge/>
          </w:tcPr>
          <w:p w:rsidR="00A47FC6" w:rsidRPr="0080416B" w:rsidRDefault="00A47FC6" w:rsidP="00F84AC0">
            <w:pPr>
              <w:rPr>
                <w:kern w:val="2"/>
              </w:rPr>
            </w:pPr>
          </w:p>
        </w:tc>
        <w:tc>
          <w:tcPr>
            <w:tcW w:w="2649" w:type="dxa"/>
            <w:vMerge/>
          </w:tcPr>
          <w:p w:rsidR="00A47FC6" w:rsidRPr="0080416B" w:rsidRDefault="00A47FC6" w:rsidP="00F84AC0">
            <w:pPr>
              <w:rPr>
                <w:kern w:val="2"/>
              </w:rPr>
            </w:pPr>
          </w:p>
        </w:tc>
        <w:tc>
          <w:tcPr>
            <w:tcW w:w="2511" w:type="dxa"/>
          </w:tcPr>
          <w:p w:rsidR="00A47FC6" w:rsidRPr="0080416B" w:rsidRDefault="00A47FC6" w:rsidP="002924D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</w:tr>
      <w:tr w:rsidR="00A47FC6" w:rsidRPr="0080416B">
        <w:trPr>
          <w:jc w:val="center"/>
        </w:trPr>
        <w:tc>
          <w:tcPr>
            <w:tcW w:w="1677" w:type="dxa"/>
            <w:vMerge w:val="restart"/>
          </w:tcPr>
          <w:p w:rsidR="00A47FC6" w:rsidRDefault="00A47FC6" w:rsidP="00F84AC0">
            <w:pPr>
              <w:rPr>
                <w:kern w:val="2"/>
              </w:rPr>
            </w:pPr>
            <w:r>
              <w:rPr>
                <w:kern w:val="2"/>
              </w:rPr>
              <w:t>Основное</w:t>
            </w:r>
          </w:p>
          <w:p w:rsidR="00A47FC6" w:rsidRPr="0080416B" w:rsidRDefault="00A47FC6" w:rsidP="00F84AC0">
            <w:pPr>
              <w:rPr>
                <w:kern w:val="2"/>
              </w:rPr>
            </w:pPr>
            <w:r>
              <w:rPr>
                <w:kern w:val="2"/>
              </w:rPr>
              <w:t>мероприятие</w:t>
            </w:r>
          </w:p>
        </w:tc>
        <w:tc>
          <w:tcPr>
            <w:tcW w:w="2649" w:type="dxa"/>
            <w:vMerge w:val="restart"/>
          </w:tcPr>
          <w:p w:rsidR="00A47FC6" w:rsidRPr="0080416B" w:rsidRDefault="00A47FC6" w:rsidP="00AC5A22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Физическое воспитание населения Краснокутского сельского поселения и обеспечение организации проведения физкультурных и массовых мероприятий</w:t>
            </w:r>
          </w:p>
        </w:tc>
        <w:tc>
          <w:tcPr>
            <w:tcW w:w="2511" w:type="dxa"/>
          </w:tcPr>
          <w:p w:rsidR="00A47FC6" w:rsidRPr="0080416B" w:rsidRDefault="00A47FC6" w:rsidP="002924D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</w:tr>
      <w:tr w:rsidR="00A47FC6" w:rsidRPr="0080416B">
        <w:trPr>
          <w:jc w:val="center"/>
        </w:trPr>
        <w:tc>
          <w:tcPr>
            <w:tcW w:w="1677" w:type="dxa"/>
            <w:vMerge/>
          </w:tcPr>
          <w:p w:rsidR="00A47FC6" w:rsidRPr="0080416B" w:rsidRDefault="00A47FC6" w:rsidP="00F84AC0">
            <w:pPr>
              <w:rPr>
                <w:kern w:val="2"/>
              </w:rPr>
            </w:pPr>
          </w:p>
        </w:tc>
        <w:tc>
          <w:tcPr>
            <w:tcW w:w="2649" w:type="dxa"/>
            <w:vMerge/>
          </w:tcPr>
          <w:p w:rsidR="00A47FC6" w:rsidRPr="0080416B" w:rsidRDefault="00A47FC6" w:rsidP="00F84AC0">
            <w:pPr>
              <w:rPr>
                <w:kern w:val="2"/>
              </w:rPr>
            </w:pPr>
          </w:p>
        </w:tc>
        <w:tc>
          <w:tcPr>
            <w:tcW w:w="2511" w:type="dxa"/>
          </w:tcPr>
          <w:p w:rsidR="00A47FC6" w:rsidRPr="0080416B" w:rsidRDefault="00A47FC6" w:rsidP="002924D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федеральный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бюджет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-</w:t>
            </w:r>
          </w:p>
        </w:tc>
      </w:tr>
      <w:tr w:rsidR="00A47FC6" w:rsidRPr="0080416B">
        <w:trPr>
          <w:jc w:val="center"/>
        </w:trPr>
        <w:tc>
          <w:tcPr>
            <w:tcW w:w="1677" w:type="dxa"/>
            <w:vMerge/>
          </w:tcPr>
          <w:p w:rsidR="00A47FC6" w:rsidRPr="0080416B" w:rsidRDefault="00A47FC6" w:rsidP="00F84AC0">
            <w:pPr>
              <w:rPr>
                <w:kern w:val="2"/>
              </w:rPr>
            </w:pPr>
          </w:p>
        </w:tc>
        <w:tc>
          <w:tcPr>
            <w:tcW w:w="2649" w:type="dxa"/>
            <w:vMerge/>
          </w:tcPr>
          <w:p w:rsidR="00A47FC6" w:rsidRPr="0080416B" w:rsidRDefault="00A47FC6" w:rsidP="00F84AC0">
            <w:pPr>
              <w:rPr>
                <w:kern w:val="2"/>
              </w:rPr>
            </w:pPr>
          </w:p>
        </w:tc>
        <w:tc>
          <w:tcPr>
            <w:tcW w:w="2511" w:type="dxa"/>
          </w:tcPr>
          <w:p w:rsidR="00A47FC6" w:rsidRPr="0080416B" w:rsidRDefault="00A47FC6" w:rsidP="002924D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областной</w:t>
            </w: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бюджет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jc w:val="center"/>
              <w:rPr>
                <w:kern w:val="2"/>
              </w:rPr>
            </w:pPr>
            <w:r w:rsidRPr="0080416B">
              <w:rPr>
                <w:kern w:val="2"/>
                <w:sz w:val="22"/>
                <w:szCs w:val="22"/>
              </w:rPr>
              <w:t>–</w:t>
            </w:r>
          </w:p>
        </w:tc>
      </w:tr>
      <w:tr w:rsidR="00A47FC6" w:rsidRPr="0080416B">
        <w:trPr>
          <w:jc w:val="center"/>
        </w:trPr>
        <w:tc>
          <w:tcPr>
            <w:tcW w:w="1677" w:type="dxa"/>
            <w:vMerge/>
          </w:tcPr>
          <w:p w:rsidR="00A47FC6" w:rsidRPr="0080416B" w:rsidRDefault="00A47FC6" w:rsidP="00F84AC0">
            <w:pPr>
              <w:rPr>
                <w:kern w:val="2"/>
              </w:rPr>
            </w:pPr>
          </w:p>
        </w:tc>
        <w:tc>
          <w:tcPr>
            <w:tcW w:w="2649" w:type="dxa"/>
            <w:vMerge/>
          </w:tcPr>
          <w:p w:rsidR="00A47FC6" w:rsidRPr="0080416B" w:rsidRDefault="00A47FC6" w:rsidP="00F84AC0">
            <w:pPr>
              <w:rPr>
                <w:kern w:val="2"/>
              </w:rPr>
            </w:pPr>
          </w:p>
        </w:tc>
        <w:tc>
          <w:tcPr>
            <w:tcW w:w="2511" w:type="dxa"/>
          </w:tcPr>
          <w:p w:rsidR="00A47FC6" w:rsidRPr="0080416B" w:rsidRDefault="00A47FC6" w:rsidP="002924D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местный бюджет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38,5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</w:tr>
      <w:tr w:rsidR="00A47FC6" w:rsidRPr="0080416B">
        <w:trPr>
          <w:jc w:val="center"/>
        </w:trPr>
        <w:tc>
          <w:tcPr>
            <w:tcW w:w="1677" w:type="dxa"/>
            <w:vMerge/>
          </w:tcPr>
          <w:p w:rsidR="00A47FC6" w:rsidRPr="0080416B" w:rsidRDefault="00A47FC6" w:rsidP="00F84AC0">
            <w:pPr>
              <w:rPr>
                <w:kern w:val="2"/>
              </w:rPr>
            </w:pPr>
          </w:p>
        </w:tc>
        <w:tc>
          <w:tcPr>
            <w:tcW w:w="2649" w:type="dxa"/>
            <w:vMerge/>
          </w:tcPr>
          <w:p w:rsidR="00A47FC6" w:rsidRPr="0080416B" w:rsidRDefault="00A47FC6" w:rsidP="00F84AC0">
            <w:pPr>
              <w:rPr>
                <w:kern w:val="2"/>
              </w:rPr>
            </w:pPr>
          </w:p>
        </w:tc>
        <w:tc>
          <w:tcPr>
            <w:tcW w:w="2511" w:type="dxa"/>
          </w:tcPr>
          <w:p w:rsidR="00A47FC6" w:rsidRPr="0080416B" w:rsidRDefault="00A47FC6" w:rsidP="002924D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2"/>
                <w:szCs w:val="22"/>
              </w:rPr>
            </w:pPr>
            <w:r w:rsidRPr="0080416B">
              <w:rPr>
                <w:rFonts w:ascii="Times New Roman" w:hAnsi="Times New Roman" w:cs="Times New Roman"/>
                <w:kern w:val="2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  <w:tc>
          <w:tcPr>
            <w:tcW w:w="1121" w:type="dxa"/>
          </w:tcPr>
          <w:p w:rsidR="00A47FC6" w:rsidRPr="0080416B" w:rsidRDefault="00A47FC6" w:rsidP="002924D6">
            <w:pPr>
              <w:jc w:val="center"/>
              <w:rPr>
                <w:kern w:val="2"/>
              </w:rPr>
            </w:pPr>
            <w:r>
              <w:rPr>
                <w:kern w:val="2"/>
                <w:sz w:val="22"/>
                <w:szCs w:val="22"/>
              </w:rPr>
              <w:t>-</w:t>
            </w:r>
          </w:p>
        </w:tc>
      </w:tr>
    </w:tbl>
    <w:p w:rsidR="00A47FC6" w:rsidRDefault="00A47FC6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A47FC6" w:rsidRDefault="00A47FC6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A47FC6" w:rsidRDefault="00A47FC6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A47FC6" w:rsidRDefault="00A47FC6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A47FC6" w:rsidRDefault="00A47FC6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A47FC6" w:rsidRDefault="00A47FC6" w:rsidP="00D937BA">
      <w:pPr>
        <w:suppressAutoHyphens/>
        <w:jc w:val="both"/>
        <w:rPr>
          <w:b/>
          <w:bCs/>
          <w:kern w:val="2"/>
          <w:sz w:val="28"/>
          <w:szCs w:val="28"/>
        </w:rPr>
        <w:sectPr w:rsidR="00A47FC6" w:rsidSect="00BD7BDF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A47FC6" w:rsidRDefault="00A47FC6" w:rsidP="00D937BA">
      <w:pPr>
        <w:suppressAutoHyphens/>
        <w:jc w:val="both"/>
        <w:rPr>
          <w:b/>
          <w:bCs/>
          <w:kern w:val="2"/>
          <w:sz w:val="28"/>
          <w:szCs w:val="28"/>
        </w:rPr>
      </w:pPr>
    </w:p>
    <w:p w:rsidR="00A47FC6" w:rsidRDefault="00A47FC6" w:rsidP="001C1FF5">
      <w:pPr>
        <w:framePr w:w="1550" w:h="1289" w:hRule="exact" w:hSpace="142" w:wrap="auto" w:vAnchor="page" w:hAnchor="page" w:x="5475" w:y="361" w:anchorLock="1"/>
      </w:pPr>
    </w:p>
    <w:p w:rsidR="00A47FC6" w:rsidRDefault="00A47FC6" w:rsidP="0088521B">
      <w:pPr>
        <w:rPr>
          <w:sz w:val="28"/>
          <w:szCs w:val="28"/>
        </w:rPr>
      </w:pPr>
    </w:p>
    <w:p w:rsidR="00A47FC6" w:rsidRDefault="00A47FC6" w:rsidP="0088521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</w:t>
      </w:r>
    </w:p>
    <w:sectPr w:rsidR="00A47FC6" w:rsidSect="00A657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966D23"/>
    <w:multiLevelType w:val="multilevel"/>
    <w:tmpl w:val="FE3E143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4DD94C4D"/>
    <w:multiLevelType w:val="hybridMultilevel"/>
    <w:tmpl w:val="02003AAA"/>
    <w:lvl w:ilvl="0" w:tplc="1F06B5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5985D58">
      <w:numFmt w:val="none"/>
      <w:lvlText w:val=""/>
      <w:lvlJc w:val="left"/>
      <w:pPr>
        <w:tabs>
          <w:tab w:val="num" w:pos="360"/>
        </w:tabs>
      </w:pPr>
    </w:lvl>
    <w:lvl w:ilvl="2" w:tplc="917E2AFE">
      <w:numFmt w:val="none"/>
      <w:lvlText w:val=""/>
      <w:lvlJc w:val="left"/>
      <w:pPr>
        <w:tabs>
          <w:tab w:val="num" w:pos="360"/>
        </w:tabs>
      </w:pPr>
    </w:lvl>
    <w:lvl w:ilvl="3" w:tplc="C01EC1A4">
      <w:numFmt w:val="none"/>
      <w:lvlText w:val=""/>
      <w:lvlJc w:val="left"/>
      <w:pPr>
        <w:tabs>
          <w:tab w:val="num" w:pos="360"/>
        </w:tabs>
      </w:pPr>
    </w:lvl>
    <w:lvl w:ilvl="4" w:tplc="3FD64EC2">
      <w:numFmt w:val="none"/>
      <w:lvlText w:val=""/>
      <w:lvlJc w:val="left"/>
      <w:pPr>
        <w:tabs>
          <w:tab w:val="num" w:pos="360"/>
        </w:tabs>
      </w:pPr>
    </w:lvl>
    <w:lvl w:ilvl="5" w:tplc="D7D48CFC">
      <w:numFmt w:val="none"/>
      <w:lvlText w:val=""/>
      <w:lvlJc w:val="left"/>
      <w:pPr>
        <w:tabs>
          <w:tab w:val="num" w:pos="360"/>
        </w:tabs>
      </w:pPr>
    </w:lvl>
    <w:lvl w:ilvl="6" w:tplc="034E45B4">
      <w:numFmt w:val="none"/>
      <w:lvlText w:val=""/>
      <w:lvlJc w:val="left"/>
      <w:pPr>
        <w:tabs>
          <w:tab w:val="num" w:pos="360"/>
        </w:tabs>
      </w:pPr>
    </w:lvl>
    <w:lvl w:ilvl="7" w:tplc="7B9A420A">
      <w:numFmt w:val="none"/>
      <w:lvlText w:val=""/>
      <w:lvlJc w:val="left"/>
      <w:pPr>
        <w:tabs>
          <w:tab w:val="num" w:pos="360"/>
        </w:tabs>
      </w:pPr>
    </w:lvl>
    <w:lvl w:ilvl="8" w:tplc="CD48D25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B516A"/>
    <w:rsid w:val="0000113F"/>
    <w:rsid w:val="00003AD3"/>
    <w:rsid w:val="00003C35"/>
    <w:rsid w:val="00003D67"/>
    <w:rsid w:val="00004092"/>
    <w:rsid w:val="00004289"/>
    <w:rsid w:val="00005913"/>
    <w:rsid w:val="000071AC"/>
    <w:rsid w:val="00010DE1"/>
    <w:rsid w:val="00011236"/>
    <w:rsid w:val="00011511"/>
    <w:rsid w:val="00011ED0"/>
    <w:rsid w:val="0001214B"/>
    <w:rsid w:val="000123CB"/>
    <w:rsid w:val="00013F05"/>
    <w:rsid w:val="000155B1"/>
    <w:rsid w:val="0001598B"/>
    <w:rsid w:val="0001627F"/>
    <w:rsid w:val="000166EB"/>
    <w:rsid w:val="00017642"/>
    <w:rsid w:val="000200F0"/>
    <w:rsid w:val="00020177"/>
    <w:rsid w:val="00020613"/>
    <w:rsid w:val="00022B99"/>
    <w:rsid w:val="00023CE7"/>
    <w:rsid w:val="0002410C"/>
    <w:rsid w:val="00024527"/>
    <w:rsid w:val="00025E80"/>
    <w:rsid w:val="00026EC9"/>
    <w:rsid w:val="0003044A"/>
    <w:rsid w:val="0003086D"/>
    <w:rsid w:val="00032300"/>
    <w:rsid w:val="00032BF2"/>
    <w:rsid w:val="00035769"/>
    <w:rsid w:val="00036487"/>
    <w:rsid w:val="00036802"/>
    <w:rsid w:val="00036A2B"/>
    <w:rsid w:val="00040B47"/>
    <w:rsid w:val="00042421"/>
    <w:rsid w:val="000426C7"/>
    <w:rsid w:val="00042BB7"/>
    <w:rsid w:val="00044288"/>
    <w:rsid w:val="00045BC8"/>
    <w:rsid w:val="00045F0F"/>
    <w:rsid w:val="000467D8"/>
    <w:rsid w:val="00046A4D"/>
    <w:rsid w:val="00046CDA"/>
    <w:rsid w:val="00046E17"/>
    <w:rsid w:val="000473D3"/>
    <w:rsid w:val="00050D01"/>
    <w:rsid w:val="00051352"/>
    <w:rsid w:val="000521E8"/>
    <w:rsid w:val="00052879"/>
    <w:rsid w:val="000529B1"/>
    <w:rsid w:val="00053DF2"/>
    <w:rsid w:val="00053EF5"/>
    <w:rsid w:val="0005536C"/>
    <w:rsid w:val="00055A3A"/>
    <w:rsid w:val="0005606E"/>
    <w:rsid w:val="00056A95"/>
    <w:rsid w:val="00056CDB"/>
    <w:rsid w:val="000571E9"/>
    <w:rsid w:val="00057398"/>
    <w:rsid w:val="000578B5"/>
    <w:rsid w:val="000579D6"/>
    <w:rsid w:val="000601BC"/>
    <w:rsid w:val="00060D28"/>
    <w:rsid w:val="00060E10"/>
    <w:rsid w:val="00062390"/>
    <w:rsid w:val="0006287B"/>
    <w:rsid w:val="000631E9"/>
    <w:rsid w:val="0006401D"/>
    <w:rsid w:val="0006493E"/>
    <w:rsid w:val="00064DC3"/>
    <w:rsid w:val="00065A83"/>
    <w:rsid w:val="000672D9"/>
    <w:rsid w:val="00067D28"/>
    <w:rsid w:val="00067ECA"/>
    <w:rsid w:val="0007155A"/>
    <w:rsid w:val="00071784"/>
    <w:rsid w:val="0007428C"/>
    <w:rsid w:val="0007531A"/>
    <w:rsid w:val="00076742"/>
    <w:rsid w:val="000772F0"/>
    <w:rsid w:val="00077E89"/>
    <w:rsid w:val="000801E7"/>
    <w:rsid w:val="000803AA"/>
    <w:rsid w:val="00080DBE"/>
    <w:rsid w:val="00081806"/>
    <w:rsid w:val="0008187A"/>
    <w:rsid w:val="00081B49"/>
    <w:rsid w:val="00081DC8"/>
    <w:rsid w:val="00082075"/>
    <w:rsid w:val="000828AE"/>
    <w:rsid w:val="00082EE4"/>
    <w:rsid w:val="00083EA4"/>
    <w:rsid w:val="000846FB"/>
    <w:rsid w:val="00084E72"/>
    <w:rsid w:val="0008541D"/>
    <w:rsid w:val="00085B22"/>
    <w:rsid w:val="000863F4"/>
    <w:rsid w:val="000864B2"/>
    <w:rsid w:val="00086627"/>
    <w:rsid w:val="00086DE5"/>
    <w:rsid w:val="00090C7B"/>
    <w:rsid w:val="00091308"/>
    <w:rsid w:val="0009163E"/>
    <w:rsid w:val="00093185"/>
    <w:rsid w:val="0009696F"/>
    <w:rsid w:val="00097A4F"/>
    <w:rsid w:val="00097E6F"/>
    <w:rsid w:val="000A0438"/>
    <w:rsid w:val="000A0BEC"/>
    <w:rsid w:val="000A31EA"/>
    <w:rsid w:val="000A3BD4"/>
    <w:rsid w:val="000A4685"/>
    <w:rsid w:val="000A5794"/>
    <w:rsid w:val="000A58EE"/>
    <w:rsid w:val="000A637A"/>
    <w:rsid w:val="000A641B"/>
    <w:rsid w:val="000A76C4"/>
    <w:rsid w:val="000A7CA3"/>
    <w:rsid w:val="000B0730"/>
    <w:rsid w:val="000B093E"/>
    <w:rsid w:val="000B0BC8"/>
    <w:rsid w:val="000B16DF"/>
    <w:rsid w:val="000B324C"/>
    <w:rsid w:val="000B3279"/>
    <w:rsid w:val="000B355B"/>
    <w:rsid w:val="000B4507"/>
    <w:rsid w:val="000B48A0"/>
    <w:rsid w:val="000B51B0"/>
    <w:rsid w:val="000B5D05"/>
    <w:rsid w:val="000B65F9"/>
    <w:rsid w:val="000B662C"/>
    <w:rsid w:val="000B6C9F"/>
    <w:rsid w:val="000B6DBC"/>
    <w:rsid w:val="000B7BC2"/>
    <w:rsid w:val="000C0D55"/>
    <w:rsid w:val="000C18B7"/>
    <w:rsid w:val="000C18F5"/>
    <w:rsid w:val="000C25BB"/>
    <w:rsid w:val="000C2F6B"/>
    <w:rsid w:val="000C3583"/>
    <w:rsid w:val="000C3783"/>
    <w:rsid w:val="000C3BFF"/>
    <w:rsid w:val="000C3EAC"/>
    <w:rsid w:val="000C4221"/>
    <w:rsid w:val="000C4BD3"/>
    <w:rsid w:val="000C4EBF"/>
    <w:rsid w:val="000C5760"/>
    <w:rsid w:val="000C595B"/>
    <w:rsid w:val="000C6734"/>
    <w:rsid w:val="000C697E"/>
    <w:rsid w:val="000C7579"/>
    <w:rsid w:val="000D0178"/>
    <w:rsid w:val="000D058A"/>
    <w:rsid w:val="000D2469"/>
    <w:rsid w:val="000D3D42"/>
    <w:rsid w:val="000D47A0"/>
    <w:rsid w:val="000D4F03"/>
    <w:rsid w:val="000D4F9F"/>
    <w:rsid w:val="000D5DA0"/>
    <w:rsid w:val="000D66D0"/>
    <w:rsid w:val="000D6BB4"/>
    <w:rsid w:val="000D6FBA"/>
    <w:rsid w:val="000D782F"/>
    <w:rsid w:val="000D7C1B"/>
    <w:rsid w:val="000E0103"/>
    <w:rsid w:val="000E0222"/>
    <w:rsid w:val="000E03D9"/>
    <w:rsid w:val="000E0683"/>
    <w:rsid w:val="000E134E"/>
    <w:rsid w:val="000E1953"/>
    <w:rsid w:val="000E1EAE"/>
    <w:rsid w:val="000E2704"/>
    <w:rsid w:val="000E4AA1"/>
    <w:rsid w:val="000E4E4B"/>
    <w:rsid w:val="000E77BF"/>
    <w:rsid w:val="000F0C3B"/>
    <w:rsid w:val="000F1002"/>
    <w:rsid w:val="000F1D45"/>
    <w:rsid w:val="000F347A"/>
    <w:rsid w:val="000F35AB"/>
    <w:rsid w:val="000F3C9B"/>
    <w:rsid w:val="000F413F"/>
    <w:rsid w:val="000F4194"/>
    <w:rsid w:val="000F443C"/>
    <w:rsid w:val="000F4447"/>
    <w:rsid w:val="000F5E9D"/>
    <w:rsid w:val="000F6A60"/>
    <w:rsid w:val="001005B9"/>
    <w:rsid w:val="001012F4"/>
    <w:rsid w:val="00102B59"/>
    <w:rsid w:val="00103573"/>
    <w:rsid w:val="0010547F"/>
    <w:rsid w:val="00105DE5"/>
    <w:rsid w:val="00107213"/>
    <w:rsid w:val="001077CE"/>
    <w:rsid w:val="00110769"/>
    <w:rsid w:val="00110E35"/>
    <w:rsid w:val="001118EF"/>
    <w:rsid w:val="00111F18"/>
    <w:rsid w:val="00112007"/>
    <w:rsid w:val="00112128"/>
    <w:rsid w:val="00112348"/>
    <w:rsid w:val="00112B44"/>
    <w:rsid w:val="0011353E"/>
    <w:rsid w:val="0011357A"/>
    <w:rsid w:val="00114619"/>
    <w:rsid w:val="00114692"/>
    <w:rsid w:val="00115140"/>
    <w:rsid w:val="001152A6"/>
    <w:rsid w:val="001167D2"/>
    <w:rsid w:val="00121107"/>
    <w:rsid w:val="0012118A"/>
    <w:rsid w:val="001214AF"/>
    <w:rsid w:val="00122A1D"/>
    <w:rsid w:val="00127723"/>
    <w:rsid w:val="0012776C"/>
    <w:rsid w:val="001301A5"/>
    <w:rsid w:val="001302D2"/>
    <w:rsid w:val="001302EB"/>
    <w:rsid w:val="00131FF1"/>
    <w:rsid w:val="0013278F"/>
    <w:rsid w:val="001327BA"/>
    <w:rsid w:val="00133F59"/>
    <w:rsid w:val="001348CB"/>
    <w:rsid w:val="001351D0"/>
    <w:rsid w:val="001368AB"/>
    <w:rsid w:val="00137F4B"/>
    <w:rsid w:val="001405B5"/>
    <w:rsid w:val="00140C22"/>
    <w:rsid w:val="00141841"/>
    <w:rsid w:val="00142258"/>
    <w:rsid w:val="00142BA5"/>
    <w:rsid w:val="00143A26"/>
    <w:rsid w:val="00144550"/>
    <w:rsid w:val="001448A9"/>
    <w:rsid w:val="0014607B"/>
    <w:rsid w:val="001461D2"/>
    <w:rsid w:val="001466BD"/>
    <w:rsid w:val="00147275"/>
    <w:rsid w:val="00147734"/>
    <w:rsid w:val="001479D5"/>
    <w:rsid w:val="00147A28"/>
    <w:rsid w:val="001512B1"/>
    <w:rsid w:val="00152639"/>
    <w:rsid w:val="00152BAE"/>
    <w:rsid w:val="00152EF4"/>
    <w:rsid w:val="001544F9"/>
    <w:rsid w:val="001546D4"/>
    <w:rsid w:val="0015475D"/>
    <w:rsid w:val="00154CDC"/>
    <w:rsid w:val="00155EFC"/>
    <w:rsid w:val="001560DE"/>
    <w:rsid w:val="00160444"/>
    <w:rsid w:val="00160486"/>
    <w:rsid w:val="00160AF2"/>
    <w:rsid w:val="00161CC0"/>
    <w:rsid w:val="00161DB5"/>
    <w:rsid w:val="001627AF"/>
    <w:rsid w:val="00162D0A"/>
    <w:rsid w:val="00162ED5"/>
    <w:rsid w:val="001631D0"/>
    <w:rsid w:val="001631E6"/>
    <w:rsid w:val="0016368F"/>
    <w:rsid w:val="0016397E"/>
    <w:rsid w:val="00163BFB"/>
    <w:rsid w:val="00164628"/>
    <w:rsid w:val="0016522F"/>
    <w:rsid w:val="001654AD"/>
    <w:rsid w:val="0016573F"/>
    <w:rsid w:val="00165F7D"/>
    <w:rsid w:val="001670A2"/>
    <w:rsid w:val="00167701"/>
    <w:rsid w:val="00170568"/>
    <w:rsid w:val="00170AB1"/>
    <w:rsid w:val="00171A69"/>
    <w:rsid w:val="00172B42"/>
    <w:rsid w:val="00173BD3"/>
    <w:rsid w:val="00173D4F"/>
    <w:rsid w:val="00174D94"/>
    <w:rsid w:val="00175501"/>
    <w:rsid w:val="00175995"/>
    <w:rsid w:val="0017669F"/>
    <w:rsid w:val="00176EDD"/>
    <w:rsid w:val="0018040E"/>
    <w:rsid w:val="00180EE5"/>
    <w:rsid w:val="00181F46"/>
    <w:rsid w:val="00182C9A"/>
    <w:rsid w:val="00183A49"/>
    <w:rsid w:val="001853BD"/>
    <w:rsid w:val="00185896"/>
    <w:rsid w:val="00185912"/>
    <w:rsid w:val="001862D4"/>
    <w:rsid w:val="0018657E"/>
    <w:rsid w:val="00186E49"/>
    <w:rsid w:val="0019049B"/>
    <w:rsid w:val="001907EA"/>
    <w:rsid w:val="0019222B"/>
    <w:rsid w:val="00192627"/>
    <w:rsid w:val="00193E62"/>
    <w:rsid w:val="00194FA1"/>
    <w:rsid w:val="00196424"/>
    <w:rsid w:val="00197609"/>
    <w:rsid w:val="001A0266"/>
    <w:rsid w:val="001A12A7"/>
    <w:rsid w:val="001A1C37"/>
    <w:rsid w:val="001A2522"/>
    <w:rsid w:val="001A2E3E"/>
    <w:rsid w:val="001A2EEB"/>
    <w:rsid w:val="001A36F1"/>
    <w:rsid w:val="001A3819"/>
    <w:rsid w:val="001A5EF4"/>
    <w:rsid w:val="001B03B3"/>
    <w:rsid w:val="001B0E92"/>
    <w:rsid w:val="001B22E6"/>
    <w:rsid w:val="001B258C"/>
    <w:rsid w:val="001B2A37"/>
    <w:rsid w:val="001B2D0E"/>
    <w:rsid w:val="001B2F3C"/>
    <w:rsid w:val="001B3E53"/>
    <w:rsid w:val="001B4E95"/>
    <w:rsid w:val="001B508B"/>
    <w:rsid w:val="001B513A"/>
    <w:rsid w:val="001B58ED"/>
    <w:rsid w:val="001B5D77"/>
    <w:rsid w:val="001B616C"/>
    <w:rsid w:val="001B66D7"/>
    <w:rsid w:val="001B6CE6"/>
    <w:rsid w:val="001B6E40"/>
    <w:rsid w:val="001B6F3E"/>
    <w:rsid w:val="001B6F91"/>
    <w:rsid w:val="001B7110"/>
    <w:rsid w:val="001C00C0"/>
    <w:rsid w:val="001C07F0"/>
    <w:rsid w:val="001C1065"/>
    <w:rsid w:val="001C1FF5"/>
    <w:rsid w:val="001C28DA"/>
    <w:rsid w:val="001C32B0"/>
    <w:rsid w:val="001C3650"/>
    <w:rsid w:val="001C518F"/>
    <w:rsid w:val="001C5AFC"/>
    <w:rsid w:val="001C67CD"/>
    <w:rsid w:val="001C6C4E"/>
    <w:rsid w:val="001C71CF"/>
    <w:rsid w:val="001C7609"/>
    <w:rsid w:val="001C79DC"/>
    <w:rsid w:val="001D0485"/>
    <w:rsid w:val="001D07F8"/>
    <w:rsid w:val="001D096D"/>
    <w:rsid w:val="001D1D90"/>
    <w:rsid w:val="001D1EAC"/>
    <w:rsid w:val="001D1F53"/>
    <w:rsid w:val="001D251A"/>
    <w:rsid w:val="001D3472"/>
    <w:rsid w:val="001D3845"/>
    <w:rsid w:val="001D483A"/>
    <w:rsid w:val="001D4E06"/>
    <w:rsid w:val="001D4E32"/>
    <w:rsid w:val="001D50DF"/>
    <w:rsid w:val="001D5CA9"/>
    <w:rsid w:val="001D602B"/>
    <w:rsid w:val="001E0AF3"/>
    <w:rsid w:val="001E1D0E"/>
    <w:rsid w:val="001E4337"/>
    <w:rsid w:val="001E434D"/>
    <w:rsid w:val="001E58DF"/>
    <w:rsid w:val="001E643E"/>
    <w:rsid w:val="001E6527"/>
    <w:rsid w:val="001E68A5"/>
    <w:rsid w:val="001E6920"/>
    <w:rsid w:val="001E694A"/>
    <w:rsid w:val="001E6F1F"/>
    <w:rsid w:val="001E6F7C"/>
    <w:rsid w:val="001E7916"/>
    <w:rsid w:val="001F0B41"/>
    <w:rsid w:val="001F0D8B"/>
    <w:rsid w:val="001F1C74"/>
    <w:rsid w:val="001F1EE7"/>
    <w:rsid w:val="001F21CF"/>
    <w:rsid w:val="001F2259"/>
    <w:rsid w:val="001F256B"/>
    <w:rsid w:val="001F2759"/>
    <w:rsid w:val="001F3608"/>
    <w:rsid w:val="001F3BD5"/>
    <w:rsid w:val="001F6A8C"/>
    <w:rsid w:val="001F6B9B"/>
    <w:rsid w:val="002003FF"/>
    <w:rsid w:val="00201216"/>
    <w:rsid w:val="00201855"/>
    <w:rsid w:val="00201C31"/>
    <w:rsid w:val="00202028"/>
    <w:rsid w:val="0020260F"/>
    <w:rsid w:val="00203C10"/>
    <w:rsid w:val="00203FD4"/>
    <w:rsid w:val="002046B5"/>
    <w:rsid w:val="00204A68"/>
    <w:rsid w:val="00204ACD"/>
    <w:rsid w:val="00204E54"/>
    <w:rsid w:val="0020571D"/>
    <w:rsid w:val="002060B4"/>
    <w:rsid w:val="002060D8"/>
    <w:rsid w:val="00206C0E"/>
    <w:rsid w:val="0020783A"/>
    <w:rsid w:val="00207B61"/>
    <w:rsid w:val="00207F87"/>
    <w:rsid w:val="002117AA"/>
    <w:rsid w:val="002124C7"/>
    <w:rsid w:val="0021327B"/>
    <w:rsid w:val="002133FB"/>
    <w:rsid w:val="00214902"/>
    <w:rsid w:val="00214ECA"/>
    <w:rsid w:val="002154F9"/>
    <w:rsid w:val="00215A12"/>
    <w:rsid w:val="0021648B"/>
    <w:rsid w:val="00217DFC"/>
    <w:rsid w:val="002201B8"/>
    <w:rsid w:val="00220CCB"/>
    <w:rsid w:val="002210E6"/>
    <w:rsid w:val="002219C5"/>
    <w:rsid w:val="00221B26"/>
    <w:rsid w:val="00221E4A"/>
    <w:rsid w:val="00221E78"/>
    <w:rsid w:val="0022203B"/>
    <w:rsid w:val="00222A6A"/>
    <w:rsid w:val="00222D92"/>
    <w:rsid w:val="00223BDE"/>
    <w:rsid w:val="00223BEE"/>
    <w:rsid w:val="00224739"/>
    <w:rsid w:val="00224B40"/>
    <w:rsid w:val="00224CF0"/>
    <w:rsid w:val="00225294"/>
    <w:rsid w:val="00226374"/>
    <w:rsid w:val="0023028C"/>
    <w:rsid w:val="00230EEF"/>
    <w:rsid w:val="00230F82"/>
    <w:rsid w:val="002314D6"/>
    <w:rsid w:val="00231F96"/>
    <w:rsid w:val="00232478"/>
    <w:rsid w:val="00232E2D"/>
    <w:rsid w:val="002330DA"/>
    <w:rsid w:val="002335DF"/>
    <w:rsid w:val="002344FD"/>
    <w:rsid w:val="00236069"/>
    <w:rsid w:val="00236E6C"/>
    <w:rsid w:val="00237684"/>
    <w:rsid w:val="002377DA"/>
    <w:rsid w:val="0024021F"/>
    <w:rsid w:val="002402C3"/>
    <w:rsid w:val="00240DDF"/>
    <w:rsid w:val="0024101D"/>
    <w:rsid w:val="0024323B"/>
    <w:rsid w:val="00243262"/>
    <w:rsid w:val="00243848"/>
    <w:rsid w:val="00243943"/>
    <w:rsid w:val="00243C46"/>
    <w:rsid w:val="002449A1"/>
    <w:rsid w:val="00244E7E"/>
    <w:rsid w:val="002453FD"/>
    <w:rsid w:val="002457FA"/>
    <w:rsid w:val="00245ECB"/>
    <w:rsid w:val="00246CE0"/>
    <w:rsid w:val="00250358"/>
    <w:rsid w:val="002539C0"/>
    <w:rsid w:val="00254D88"/>
    <w:rsid w:val="00255037"/>
    <w:rsid w:val="00255E51"/>
    <w:rsid w:val="002600A1"/>
    <w:rsid w:val="00261CC6"/>
    <w:rsid w:val="0026267D"/>
    <w:rsid w:val="00263139"/>
    <w:rsid w:val="0026523C"/>
    <w:rsid w:val="002656FC"/>
    <w:rsid w:val="00265A5E"/>
    <w:rsid w:val="00270462"/>
    <w:rsid w:val="002715DF"/>
    <w:rsid w:val="00271996"/>
    <w:rsid w:val="00272504"/>
    <w:rsid w:val="0027328B"/>
    <w:rsid w:val="00275241"/>
    <w:rsid w:val="002768C1"/>
    <w:rsid w:val="0027693C"/>
    <w:rsid w:val="00276956"/>
    <w:rsid w:val="002800D1"/>
    <w:rsid w:val="0028032A"/>
    <w:rsid w:val="00281B88"/>
    <w:rsid w:val="00281DB6"/>
    <w:rsid w:val="0028249F"/>
    <w:rsid w:val="00282D69"/>
    <w:rsid w:val="00283230"/>
    <w:rsid w:val="00283FF7"/>
    <w:rsid w:val="0028511B"/>
    <w:rsid w:val="0028568D"/>
    <w:rsid w:val="00286949"/>
    <w:rsid w:val="00286A6A"/>
    <w:rsid w:val="002876AB"/>
    <w:rsid w:val="00287CB6"/>
    <w:rsid w:val="00287CCA"/>
    <w:rsid w:val="00287DA4"/>
    <w:rsid w:val="0029137C"/>
    <w:rsid w:val="002916E8"/>
    <w:rsid w:val="00291E51"/>
    <w:rsid w:val="00292274"/>
    <w:rsid w:val="002924D6"/>
    <w:rsid w:val="0029349B"/>
    <w:rsid w:val="002935BD"/>
    <w:rsid w:val="00294EB6"/>
    <w:rsid w:val="00295032"/>
    <w:rsid w:val="0029523D"/>
    <w:rsid w:val="00295903"/>
    <w:rsid w:val="00295E4D"/>
    <w:rsid w:val="00296CE6"/>
    <w:rsid w:val="00297296"/>
    <w:rsid w:val="0029732C"/>
    <w:rsid w:val="002A10FD"/>
    <w:rsid w:val="002A1E6C"/>
    <w:rsid w:val="002A2B66"/>
    <w:rsid w:val="002A2EDF"/>
    <w:rsid w:val="002A35B6"/>
    <w:rsid w:val="002A385C"/>
    <w:rsid w:val="002A41B4"/>
    <w:rsid w:val="002A4503"/>
    <w:rsid w:val="002A4B58"/>
    <w:rsid w:val="002A5DA7"/>
    <w:rsid w:val="002A6CA2"/>
    <w:rsid w:val="002A6CD1"/>
    <w:rsid w:val="002A7A5F"/>
    <w:rsid w:val="002A7E11"/>
    <w:rsid w:val="002B0662"/>
    <w:rsid w:val="002B11DE"/>
    <w:rsid w:val="002B1234"/>
    <w:rsid w:val="002B37E5"/>
    <w:rsid w:val="002B5902"/>
    <w:rsid w:val="002B64C7"/>
    <w:rsid w:val="002B6529"/>
    <w:rsid w:val="002B7E8D"/>
    <w:rsid w:val="002C0957"/>
    <w:rsid w:val="002C0ACF"/>
    <w:rsid w:val="002C0FB8"/>
    <w:rsid w:val="002C131D"/>
    <w:rsid w:val="002C1FBD"/>
    <w:rsid w:val="002C385B"/>
    <w:rsid w:val="002C39DD"/>
    <w:rsid w:val="002C3A87"/>
    <w:rsid w:val="002C3B5F"/>
    <w:rsid w:val="002C459C"/>
    <w:rsid w:val="002C4CA7"/>
    <w:rsid w:val="002C4F18"/>
    <w:rsid w:val="002C5DCB"/>
    <w:rsid w:val="002C6202"/>
    <w:rsid w:val="002C72F9"/>
    <w:rsid w:val="002C7AEE"/>
    <w:rsid w:val="002C7CDA"/>
    <w:rsid w:val="002C7D4B"/>
    <w:rsid w:val="002D150D"/>
    <w:rsid w:val="002D2745"/>
    <w:rsid w:val="002D2999"/>
    <w:rsid w:val="002D2CE1"/>
    <w:rsid w:val="002D36DE"/>
    <w:rsid w:val="002D3CB2"/>
    <w:rsid w:val="002D498E"/>
    <w:rsid w:val="002D58DD"/>
    <w:rsid w:val="002D6189"/>
    <w:rsid w:val="002D639B"/>
    <w:rsid w:val="002D6A57"/>
    <w:rsid w:val="002D6CD5"/>
    <w:rsid w:val="002D755C"/>
    <w:rsid w:val="002D76D6"/>
    <w:rsid w:val="002E2403"/>
    <w:rsid w:val="002E2549"/>
    <w:rsid w:val="002E2FEB"/>
    <w:rsid w:val="002E3353"/>
    <w:rsid w:val="002E485E"/>
    <w:rsid w:val="002E4A68"/>
    <w:rsid w:val="002E4ACB"/>
    <w:rsid w:val="002E5C7F"/>
    <w:rsid w:val="002E6013"/>
    <w:rsid w:val="002E67F6"/>
    <w:rsid w:val="002E6DE0"/>
    <w:rsid w:val="002E71BC"/>
    <w:rsid w:val="002E72BF"/>
    <w:rsid w:val="002E7F0C"/>
    <w:rsid w:val="002F02CD"/>
    <w:rsid w:val="002F090A"/>
    <w:rsid w:val="002F0E13"/>
    <w:rsid w:val="002F0FC0"/>
    <w:rsid w:val="002F12CD"/>
    <w:rsid w:val="002F1A84"/>
    <w:rsid w:val="002F1E7B"/>
    <w:rsid w:val="002F24E4"/>
    <w:rsid w:val="002F29AB"/>
    <w:rsid w:val="002F2B1A"/>
    <w:rsid w:val="002F392D"/>
    <w:rsid w:val="002F3C37"/>
    <w:rsid w:val="002F500A"/>
    <w:rsid w:val="002F5D3B"/>
    <w:rsid w:val="002F601A"/>
    <w:rsid w:val="002F750E"/>
    <w:rsid w:val="002F7E21"/>
    <w:rsid w:val="002F7EC0"/>
    <w:rsid w:val="00300011"/>
    <w:rsid w:val="0030044C"/>
    <w:rsid w:val="00300940"/>
    <w:rsid w:val="00300F01"/>
    <w:rsid w:val="0030135C"/>
    <w:rsid w:val="00303780"/>
    <w:rsid w:val="00303F91"/>
    <w:rsid w:val="00304765"/>
    <w:rsid w:val="00304C53"/>
    <w:rsid w:val="0030527D"/>
    <w:rsid w:val="003059F2"/>
    <w:rsid w:val="003074C3"/>
    <w:rsid w:val="003074D0"/>
    <w:rsid w:val="00310132"/>
    <w:rsid w:val="0031036C"/>
    <w:rsid w:val="00311183"/>
    <w:rsid w:val="003115B3"/>
    <w:rsid w:val="00312A50"/>
    <w:rsid w:val="0031328D"/>
    <w:rsid w:val="00313318"/>
    <w:rsid w:val="00314061"/>
    <w:rsid w:val="0031605F"/>
    <w:rsid w:val="00316BFE"/>
    <w:rsid w:val="00316F4B"/>
    <w:rsid w:val="00317E3C"/>
    <w:rsid w:val="0032087A"/>
    <w:rsid w:val="00322069"/>
    <w:rsid w:val="003231F2"/>
    <w:rsid w:val="00323455"/>
    <w:rsid w:val="00323AC3"/>
    <w:rsid w:val="003244D3"/>
    <w:rsid w:val="00324CAC"/>
    <w:rsid w:val="0032532D"/>
    <w:rsid w:val="00325F1A"/>
    <w:rsid w:val="0032768B"/>
    <w:rsid w:val="0033026C"/>
    <w:rsid w:val="003305ED"/>
    <w:rsid w:val="00332691"/>
    <w:rsid w:val="003327B8"/>
    <w:rsid w:val="003329B1"/>
    <w:rsid w:val="0033325F"/>
    <w:rsid w:val="00335594"/>
    <w:rsid w:val="0033559C"/>
    <w:rsid w:val="003355ED"/>
    <w:rsid w:val="00335CD2"/>
    <w:rsid w:val="0033687D"/>
    <w:rsid w:val="00336BA9"/>
    <w:rsid w:val="00337A7F"/>
    <w:rsid w:val="0034014F"/>
    <w:rsid w:val="00340270"/>
    <w:rsid w:val="00340891"/>
    <w:rsid w:val="00340A15"/>
    <w:rsid w:val="00341358"/>
    <w:rsid w:val="00341E12"/>
    <w:rsid w:val="003423CF"/>
    <w:rsid w:val="00342842"/>
    <w:rsid w:val="00342B8E"/>
    <w:rsid w:val="0034327C"/>
    <w:rsid w:val="003432CC"/>
    <w:rsid w:val="00344270"/>
    <w:rsid w:val="00344723"/>
    <w:rsid w:val="00344FA7"/>
    <w:rsid w:val="0034546C"/>
    <w:rsid w:val="003456D4"/>
    <w:rsid w:val="003460BD"/>
    <w:rsid w:val="00347152"/>
    <w:rsid w:val="00347883"/>
    <w:rsid w:val="00347F46"/>
    <w:rsid w:val="003500B9"/>
    <w:rsid w:val="003504C3"/>
    <w:rsid w:val="0035056F"/>
    <w:rsid w:val="00350CF7"/>
    <w:rsid w:val="00350FFB"/>
    <w:rsid w:val="003515AB"/>
    <w:rsid w:val="00351849"/>
    <w:rsid w:val="0035258D"/>
    <w:rsid w:val="00354030"/>
    <w:rsid w:val="0035461B"/>
    <w:rsid w:val="00354C7B"/>
    <w:rsid w:val="00355676"/>
    <w:rsid w:val="003556C9"/>
    <w:rsid w:val="00356149"/>
    <w:rsid w:val="00356B3C"/>
    <w:rsid w:val="00356E80"/>
    <w:rsid w:val="00356EC2"/>
    <w:rsid w:val="00356EDF"/>
    <w:rsid w:val="003573E3"/>
    <w:rsid w:val="003579BF"/>
    <w:rsid w:val="00360855"/>
    <w:rsid w:val="00360D20"/>
    <w:rsid w:val="00361901"/>
    <w:rsid w:val="00361BE9"/>
    <w:rsid w:val="00361EDA"/>
    <w:rsid w:val="0036324B"/>
    <w:rsid w:val="00363253"/>
    <w:rsid w:val="0036446C"/>
    <w:rsid w:val="003644C4"/>
    <w:rsid w:val="003669D1"/>
    <w:rsid w:val="0036738E"/>
    <w:rsid w:val="00367984"/>
    <w:rsid w:val="00367A24"/>
    <w:rsid w:val="00370430"/>
    <w:rsid w:val="00370DBC"/>
    <w:rsid w:val="003714A4"/>
    <w:rsid w:val="00371748"/>
    <w:rsid w:val="00372118"/>
    <w:rsid w:val="0037267F"/>
    <w:rsid w:val="003748C2"/>
    <w:rsid w:val="00375B79"/>
    <w:rsid w:val="00376376"/>
    <w:rsid w:val="0037719D"/>
    <w:rsid w:val="0038014F"/>
    <w:rsid w:val="00380D77"/>
    <w:rsid w:val="00380E97"/>
    <w:rsid w:val="003810CB"/>
    <w:rsid w:val="003816BE"/>
    <w:rsid w:val="003819F3"/>
    <w:rsid w:val="00382079"/>
    <w:rsid w:val="003821E8"/>
    <w:rsid w:val="003822B7"/>
    <w:rsid w:val="0038237E"/>
    <w:rsid w:val="003825B3"/>
    <w:rsid w:val="00382FF0"/>
    <w:rsid w:val="003900F8"/>
    <w:rsid w:val="003905B0"/>
    <w:rsid w:val="003910FF"/>
    <w:rsid w:val="00391D37"/>
    <w:rsid w:val="0039225E"/>
    <w:rsid w:val="00392A74"/>
    <w:rsid w:val="00392F51"/>
    <w:rsid w:val="00393253"/>
    <w:rsid w:val="00393462"/>
    <w:rsid w:val="003935B0"/>
    <w:rsid w:val="00393947"/>
    <w:rsid w:val="003945BA"/>
    <w:rsid w:val="00394C0C"/>
    <w:rsid w:val="00394D15"/>
    <w:rsid w:val="0039544B"/>
    <w:rsid w:val="00396BB7"/>
    <w:rsid w:val="0039731F"/>
    <w:rsid w:val="003979C1"/>
    <w:rsid w:val="003A046F"/>
    <w:rsid w:val="003A189F"/>
    <w:rsid w:val="003A208F"/>
    <w:rsid w:val="003A34DD"/>
    <w:rsid w:val="003A3FFC"/>
    <w:rsid w:val="003A5541"/>
    <w:rsid w:val="003A691C"/>
    <w:rsid w:val="003A73C5"/>
    <w:rsid w:val="003A78B0"/>
    <w:rsid w:val="003A7E23"/>
    <w:rsid w:val="003B0749"/>
    <w:rsid w:val="003B203C"/>
    <w:rsid w:val="003B2B66"/>
    <w:rsid w:val="003B3BCF"/>
    <w:rsid w:val="003B3D71"/>
    <w:rsid w:val="003B3E0C"/>
    <w:rsid w:val="003B42A1"/>
    <w:rsid w:val="003B4CA8"/>
    <w:rsid w:val="003B4FD9"/>
    <w:rsid w:val="003B52F8"/>
    <w:rsid w:val="003B6B25"/>
    <w:rsid w:val="003B6F1E"/>
    <w:rsid w:val="003B766A"/>
    <w:rsid w:val="003B78C2"/>
    <w:rsid w:val="003C1C8E"/>
    <w:rsid w:val="003C2008"/>
    <w:rsid w:val="003C2B34"/>
    <w:rsid w:val="003C2C1B"/>
    <w:rsid w:val="003C3349"/>
    <w:rsid w:val="003C395F"/>
    <w:rsid w:val="003C3CF5"/>
    <w:rsid w:val="003C4393"/>
    <w:rsid w:val="003C44E9"/>
    <w:rsid w:val="003C4644"/>
    <w:rsid w:val="003C4820"/>
    <w:rsid w:val="003C506D"/>
    <w:rsid w:val="003C6194"/>
    <w:rsid w:val="003C64EF"/>
    <w:rsid w:val="003C65FC"/>
    <w:rsid w:val="003C7E55"/>
    <w:rsid w:val="003D08E4"/>
    <w:rsid w:val="003D0C66"/>
    <w:rsid w:val="003D1020"/>
    <w:rsid w:val="003D1246"/>
    <w:rsid w:val="003D178C"/>
    <w:rsid w:val="003D1823"/>
    <w:rsid w:val="003D18E4"/>
    <w:rsid w:val="003D20A9"/>
    <w:rsid w:val="003D37C4"/>
    <w:rsid w:val="003D3D68"/>
    <w:rsid w:val="003D4468"/>
    <w:rsid w:val="003D4CCC"/>
    <w:rsid w:val="003D4F55"/>
    <w:rsid w:val="003D5551"/>
    <w:rsid w:val="003D5DE2"/>
    <w:rsid w:val="003D6688"/>
    <w:rsid w:val="003D751E"/>
    <w:rsid w:val="003D7B19"/>
    <w:rsid w:val="003E049A"/>
    <w:rsid w:val="003E1DCD"/>
    <w:rsid w:val="003E1FED"/>
    <w:rsid w:val="003E20D4"/>
    <w:rsid w:val="003E21C7"/>
    <w:rsid w:val="003E3136"/>
    <w:rsid w:val="003E3CBA"/>
    <w:rsid w:val="003E4426"/>
    <w:rsid w:val="003E54AA"/>
    <w:rsid w:val="003E5670"/>
    <w:rsid w:val="003E63B6"/>
    <w:rsid w:val="003E7447"/>
    <w:rsid w:val="003E77DE"/>
    <w:rsid w:val="003F0218"/>
    <w:rsid w:val="003F07EF"/>
    <w:rsid w:val="003F0854"/>
    <w:rsid w:val="003F0D67"/>
    <w:rsid w:val="003F24B1"/>
    <w:rsid w:val="003F2F98"/>
    <w:rsid w:val="003F344B"/>
    <w:rsid w:val="003F387C"/>
    <w:rsid w:val="003F5EAB"/>
    <w:rsid w:val="003F6416"/>
    <w:rsid w:val="003F64C3"/>
    <w:rsid w:val="003F6EFF"/>
    <w:rsid w:val="003F73C6"/>
    <w:rsid w:val="003F7BA5"/>
    <w:rsid w:val="0040002A"/>
    <w:rsid w:val="004016ED"/>
    <w:rsid w:val="00401F27"/>
    <w:rsid w:val="00401FE9"/>
    <w:rsid w:val="00402B74"/>
    <w:rsid w:val="00403C9D"/>
    <w:rsid w:val="00404266"/>
    <w:rsid w:val="004057EE"/>
    <w:rsid w:val="0040592C"/>
    <w:rsid w:val="0040600A"/>
    <w:rsid w:val="00406C43"/>
    <w:rsid w:val="00406D1F"/>
    <w:rsid w:val="00407500"/>
    <w:rsid w:val="00411CC7"/>
    <w:rsid w:val="004122E6"/>
    <w:rsid w:val="004128C6"/>
    <w:rsid w:val="00413569"/>
    <w:rsid w:val="00413E84"/>
    <w:rsid w:val="00413EFE"/>
    <w:rsid w:val="00414094"/>
    <w:rsid w:val="004148B9"/>
    <w:rsid w:val="00415692"/>
    <w:rsid w:val="004157BF"/>
    <w:rsid w:val="00415931"/>
    <w:rsid w:val="004164C7"/>
    <w:rsid w:val="004165ED"/>
    <w:rsid w:val="00417419"/>
    <w:rsid w:val="004207E1"/>
    <w:rsid w:val="00420F62"/>
    <w:rsid w:val="00421458"/>
    <w:rsid w:val="00421A3F"/>
    <w:rsid w:val="0042343B"/>
    <w:rsid w:val="00424B88"/>
    <w:rsid w:val="0042558F"/>
    <w:rsid w:val="00425B29"/>
    <w:rsid w:val="0042684E"/>
    <w:rsid w:val="00426BF2"/>
    <w:rsid w:val="00430139"/>
    <w:rsid w:val="00430201"/>
    <w:rsid w:val="00430697"/>
    <w:rsid w:val="004310DE"/>
    <w:rsid w:val="004313A2"/>
    <w:rsid w:val="00431A80"/>
    <w:rsid w:val="004353D0"/>
    <w:rsid w:val="004354FC"/>
    <w:rsid w:val="00437F31"/>
    <w:rsid w:val="00440500"/>
    <w:rsid w:val="004410DB"/>
    <w:rsid w:val="0044237C"/>
    <w:rsid w:val="00442E70"/>
    <w:rsid w:val="004436E6"/>
    <w:rsid w:val="00443AFE"/>
    <w:rsid w:val="00444292"/>
    <w:rsid w:val="0044467B"/>
    <w:rsid w:val="00444E15"/>
    <w:rsid w:val="0044563E"/>
    <w:rsid w:val="0044599D"/>
    <w:rsid w:val="0044659C"/>
    <w:rsid w:val="004465E8"/>
    <w:rsid w:val="00446622"/>
    <w:rsid w:val="00446954"/>
    <w:rsid w:val="0044721E"/>
    <w:rsid w:val="0044750D"/>
    <w:rsid w:val="00450176"/>
    <w:rsid w:val="004508C4"/>
    <w:rsid w:val="004513F2"/>
    <w:rsid w:val="00451716"/>
    <w:rsid w:val="00451C48"/>
    <w:rsid w:val="00453461"/>
    <w:rsid w:val="0045386E"/>
    <w:rsid w:val="00453AD9"/>
    <w:rsid w:val="0045516B"/>
    <w:rsid w:val="0045702D"/>
    <w:rsid w:val="0046143C"/>
    <w:rsid w:val="00461706"/>
    <w:rsid w:val="00461DAE"/>
    <w:rsid w:val="004629EB"/>
    <w:rsid w:val="00463648"/>
    <w:rsid w:val="004638A3"/>
    <w:rsid w:val="00465756"/>
    <w:rsid w:val="00467788"/>
    <w:rsid w:val="00470007"/>
    <w:rsid w:val="00471A99"/>
    <w:rsid w:val="00472828"/>
    <w:rsid w:val="00472AE2"/>
    <w:rsid w:val="0047358E"/>
    <w:rsid w:val="004735D4"/>
    <w:rsid w:val="00473E7A"/>
    <w:rsid w:val="004743EB"/>
    <w:rsid w:val="00475923"/>
    <w:rsid w:val="00475DE8"/>
    <w:rsid w:val="004760F7"/>
    <w:rsid w:val="00476359"/>
    <w:rsid w:val="004776D9"/>
    <w:rsid w:val="00477DCF"/>
    <w:rsid w:val="004801E1"/>
    <w:rsid w:val="00483EC2"/>
    <w:rsid w:val="004848AC"/>
    <w:rsid w:val="00484D2A"/>
    <w:rsid w:val="00484D33"/>
    <w:rsid w:val="00485011"/>
    <w:rsid w:val="004850D8"/>
    <w:rsid w:val="004856D9"/>
    <w:rsid w:val="00485875"/>
    <w:rsid w:val="00485994"/>
    <w:rsid w:val="00485C8C"/>
    <w:rsid w:val="004866AE"/>
    <w:rsid w:val="00486998"/>
    <w:rsid w:val="00486C00"/>
    <w:rsid w:val="00487DDF"/>
    <w:rsid w:val="0049148F"/>
    <w:rsid w:val="004918D4"/>
    <w:rsid w:val="0049211F"/>
    <w:rsid w:val="00493291"/>
    <w:rsid w:val="0049379B"/>
    <w:rsid w:val="004938A4"/>
    <w:rsid w:val="004939F2"/>
    <w:rsid w:val="00493E0B"/>
    <w:rsid w:val="0049548D"/>
    <w:rsid w:val="00495B2E"/>
    <w:rsid w:val="0049737B"/>
    <w:rsid w:val="00497635"/>
    <w:rsid w:val="0049782E"/>
    <w:rsid w:val="00497D21"/>
    <w:rsid w:val="004A0344"/>
    <w:rsid w:val="004A08C1"/>
    <w:rsid w:val="004A0B29"/>
    <w:rsid w:val="004A183F"/>
    <w:rsid w:val="004A2AEF"/>
    <w:rsid w:val="004A341F"/>
    <w:rsid w:val="004A495B"/>
    <w:rsid w:val="004A5E07"/>
    <w:rsid w:val="004A6EB8"/>
    <w:rsid w:val="004A771E"/>
    <w:rsid w:val="004A7972"/>
    <w:rsid w:val="004B12EE"/>
    <w:rsid w:val="004B296B"/>
    <w:rsid w:val="004B4504"/>
    <w:rsid w:val="004B53F4"/>
    <w:rsid w:val="004B66DE"/>
    <w:rsid w:val="004B6720"/>
    <w:rsid w:val="004B69C5"/>
    <w:rsid w:val="004B6A13"/>
    <w:rsid w:val="004B795B"/>
    <w:rsid w:val="004B7A28"/>
    <w:rsid w:val="004C0683"/>
    <w:rsid w:val="004C0BC9"/>
    <w:rsid w:val="004C1231"/>
    <w:rsid w:val="004C23F0"/>
    <w:rsid w:val="004C2D1E"/>
    <w:rsid w:val="004C3D8A"/>
    <w:rsid w:val="004C4D7E"/>
    <w:rsid w:val="004C5E58"/>
    <w:rsid w:val="004C6964"/>
    <w:rsid w:val="004C6B39"/>
    <w:rsid w:val="004C6E06"/>
    <w:rsid w:val="004C6F0E"/>
    <w:rsid w:val="004C7791"/>
    <w:rsid w:val="004C793A"/>
    <w:rsid w:val="004C7CB8"/>
    <w:rsid w:val="004C7EFE"/>
    <w:rsid w:val="004D08D3"/>
    <w:rsid w:val="004D1409"/>
    <w:rsid w:val="004D1827"/>
    <w:rsid w:val="004D2F6E"/>
    <w:rsid w:val="004D2FDD"/>
    <w:rsid w:val="004D324E"/>
    <w:rsid w:val="004D3E3A"/>
    <w:rsid w:val="004D43AD"/>
    <w:rsid w:val="004D4993"/>
    <w:rsid w:val="004D50F1"/>
    <w:rsid w:val="004D5391"/>
    <w:rsid w:val="004D5D5F"/>
    <w:rsid w:val="004D6091"/>
    <w:rsid w:val="004D707D"/>
    <w:rsid w:val="004D7FA4"/>
    <w:rsid w:val="004E00F3"/>
    <w:rsid w:val="004E1CAA"/>
    <w:rsid w:val="004E2AF4"/>
    <w:rsid w:val="004E2B28"/>
    <w:rsid w:val="004E37C9"/>
    <w:rsid w:val="004E3D8A"/>
    <w:rsid w:val="004E48D9"/>
    <w:rsid w:val="004E6196"/>
    <w:rsid w:val="004E6964"/>
    <w:rsid w:val="004E6A6A"/>
    <w:rsid w:val="004E78EA"/>
    <w:rsid w:val="004F0683"/>
    <w:rsid w:val="004F06CA"/>
    <w:rsid w:val="004F1B17"/>
    <w:rsid w:val="004F374B"/>
    <w:rsid w:val="004F3B8E"/>
    <w:rsid w:val="004F4578"/>
    <w:rsid w:val="004F4899"/>
    <w:rsid w:val="004F4BF8"/>
    <w:rsid w:val="004F513C"/>
    <w:rsid w:val="004F5437"/>
    <w:rsid w:val="004F687C"/>
    <w:rsid w:val="004F7054"/>
    <w:rsid w:val="004F77CB"/>
    <w:rsid w:val="004F78A8"/>
    <w:rsid w:val="005000C1"/>
    <w:rsid w:val="00500E96"/>
    <w:rsid w:val="00501011"/>
    <w:rsid w:val="00501888"/>
    <w:rsid w:val="005041F1"/>
    <w:rsid w:val="005049C9"/>
    <w:rsid w:val="00505146"/>
    <w:rsid w:val="00505239"/>
    <w:rsid w:val="005053AE"/>
    <w:rsid w:val="00505CA9"/>
    <w:rsid w:val="0050605F"/>
    <w:rsid w:val="00506374"/>
    <w:rsid w:val="005079C3"/>
    <w:rsid w:val="00507E13"/>
    <w:rsid w:val="00507FED"/>
    <w:rsid w:val="00510AA4"/>
    <w:rsid w:val="00511410"/>
    <w:rsid w:val="00511FCE"/>
    <w:rsid w:val="005126E8"/>
    <w:rsid w:val="00512CA1"/>
    <w:rsid w:val="0051362C"/>
    <w:rsid w:val="005136AE"/>
    <w:rsid w:val="00514ACC"/>
    <w:rsid w:val="00514BE6"/>
    <w:rsid w:val="00514CD5"/>
    <w:rsid w:val="00514F4B"/>
    <w:rsid w:val="00515371"/>
    <w:rsid w:val="00515B36"/>
    <w:rsid w:val="00515BB8"/>
    <w:rsid w:val="00515C50"/>
    <w:rsid w:val="005163F8"/>
    <w:rsid w:val="005168B7"/>
    <w:rsid w:val="00516BE1"/>
    <w:rsid w:val="00516F3C"/>
    <w:rsid w:val="00517095"/>
    <w:rsid w:val="00517B53"/>
    <w:rsid w:val="005204E0"/>
    <w:rsid w:val="005209B7"/>
    <w:rsid w:val="00521C32"/>
    <w:rsid w:val="00522467"/>
    <w:rsid w:val="00522E21"/>
    <w:rsid w:val="00523BAA"/>
    <w:rsid w:val="005244C2"/>
    <w:rsid w:val="00525E48"/>
    <w:rsid w:val="00526E62"/>
    <w:rsid w:val="0052748B"/>
    <w:rsid w:val="00527691"/>
    <w:rsid w:val="00527B1F"/>
    <w:rsid w:val="005304CD"/>
    <w:rsid w:val="00530BD4"/>
    <w:rsid w:val="00531B5A"/>
    <w:rsid w:val="00532317"/>
    <w:rsid w:val="00533D64"/>
    <w:rsid w:val="00534BC7"/>
    <w:rsid w:val="00535455"/>
    <w:rsid w:val="00535D5C"/>
    <w:rsid w:val="0053723C"/>
    <w:rsid w:val="005421BA"/>
    <w:rsid w:val="005453D3"/>
    <w:rsid w:val="005456F4"/>
    <w:rsid w:val="00546821"/>
    <w:rsid w:val="00547294"/>
    <w:rsid w:val="005504DF"/>
    <w:rsid w:val="00551F66"/>
    <w:rsid w:val="00552A3A"/>
    <w:rsid w:val="005531FA"/>
    <w:rsid w:val="00553EAE"/>
    <w:rsid w:val="00554402"/>
    <w:rsid w:val="00555297"/>
    <w:rsid w:val="00555B4F"/>
    <w:rsid w:val="00555F80"/>
    <w:rsid w:val="00556946"/>
    <w:rsid w:val="00556EFA"/>
    <w:rsid w:val="00557111"/>
    <w:rsid w:val="00560DF2"/>
    <w:rsid w:val="0056123D"/>
    <w:rsid w:val="00562CEE"/>
    <w:rsid w:val="00562E6F"/>
    <w:rsid w:val="00563AA3"/>
    <w:rsid w:val="00563AB2"/>
    <w:rsid w:val="00563CDE"/>
    <w:rsid w:val="00565200"/>
    <w:rsid w:val="00565DF5"/>
    <w:rsid w:val="00566507"/>
    <w:rsid w:val="00566B07"/>
    <w:rsid w:val="00566EDA"/>
    <w:rsid w:val="00567712"/>
    <w:rsid w:val="00570EBD"/>
    <w:rsid w:val="005719FB"/>
    <w:rsid w:val="00571EE0"/>
    <w:rsid w:val="00571F02"/>
    <w:rsid w:val="0057227E"/>
    <w:rsid w:val="00573348"/>
    <w:rsid w:val="005744A6"/>
    <w:rsid w:val="00574D1E"/>
    <w:rsid w:val="00575EF2"/>
    <w:rsid w:val="00576A04"/>
    <w:rsid w:val="00577A75"/>
    <w:rsid w:val="005807DD"/>
    <w:rsid w:val="005818F4"/>
    <w:rsid w:val="00581A4C"/>
    <w:rsid w:val="00581B21"/>
    <w:rsid w:val="0058242B"/>
    <w:rsid w:val="005826A8"/>
    <w:rsid w:val="00583CAF"/>
    <w:rsid w:val="00583CC5"/>
    <w:rsid w:val="00584D78"/>
    <w:rsid w:val="00584F98"/>
    <w:rsid w:val="005853F0"/>
    <w:rsid w:val="00585CDF"/>
    <w:rsid w:val="00586B94"/>
    <w:rsid w:val="0059255A"/>
    <w:rsid w:val="0059372B"/>
    <w:rsid w:val="00593C31"/>
    <w:rsid w:val="00593EA8"/>
    <w:rsid w:val="005946F1"/>
    <w:rsid w:val="005947F0"/>
    <w:rsid w:val="005948FF"/>
    <w:rsid w:val="00594B61"/>
    <w:rsid w:val="00595136"/>
    <w:rsid w:val="00595CA1"/>
    <w:rsid w:val="0059632C"/>
    <w:rsid w:val="0059663B"/>
    <w:rsid w:val="00596BC0"/>
    <w:rsid w:val="0059736A"/>
    <w:rsid w:val="0059758D"/>
    <w:rsid w:val="00597CDD"/>
    <w:rsid w:val="005A03CC"/>
    <w:rsid w:val="005A0C2F"/>
    <w:rsid w:val="005A113A"/>
    <w:rsid w:val="005A13DA"/>
    <w:rsid w:val="005A196E"/>
    <w:rsid w:val="005A3D4C"/>
    <w:rsid w:val="005A3E83"/>
    <w:rsid w:val="005A486B"/>
    <w:rsid w:val="005A6000"/>
    <w:rsid w:val="005A6E44"/>
    <w:rsid w:val="005A74E6"/>
    <w:rsid w:val="005B141D"/>
    <w:rsid w:val="005B2142"/>
    <w:rsid w:val="005B2476"/>
    <w:rsid w:val="005B2512"/>
    <w:rsid w:val="005B32CE"/>
    <w:rsid w:val="005B3508"/>
    <w:rsid w:val="005B4B09"/>
    <w:rsid w:val="005B563F"/>
    <w:rsid w:val="005C000A"/>
    <w:rsid w:val="005C07F1"/>
    <w:rsid w:val="005C0EA7"/>
    <w:rsid w:val="005C101B"/>
    <w:rsid w:val="005C2129"/>
    <w:rsid w:val="005C25BE"/>
    <w:rsid w:val="005C49BC"/>
    <w:rsid w:val="005C5273"/>
    <w:rsid w:val="005C5EDB"/>
    <w:rsid w:val="005C6C12"/>
    <w:rsid w:val="005C6C9B"/>
    <w:rsid w:val="005C6D69"/>
    <w:rsid w:val="005C73C4"/>
    <w:rsid w:val="005C7826"/>
    <w:rsid w:val="005D052E"/>
    <w:rsid w:val="005D1396"/>
    <w:rsid w:val="005D3913"/>
    <w:rsid w:val="005D3EF9"/>
    <w:rsid w:val="005D4C96"/>
    <w:rsid w:val="005D68EA"/>
    <w:rsid w:val="005D6AE4"/>
    <w:rsid w:val="005D6F76"/>
    <w:rsid w:val="005D74F6"/>
    <w:rsid w:val="005E0C59"/>
    <w:rsid w:val="005E0E7E"/>
    <w:rsid w:val="005E1798"/>
    <w:rsid w:val="005E1B42"/>
    <w:rsid w:val="005E1BC8"/>
    <w:rsid w:val="005E1C98"/>
    <w:rsid w:val="005E2B1A"/>
    <w:rsid w:val="005E2D60"/>
    <w:rsid w:val="005E3FB3"/>
    <w:rsid w:val="005E48F1"/>
    <w:rsid w:val="005E4B31"/>
    <w:rsid w:val="005E5EE0"/>
    <w:rsid w:val="005E5F8C"/>
    <w:rsid w:val="005E5FD4"/>
    <w:rsid w:val="005F0338"/>
    <w:rsid w:val="005F10C5"/>
    <w:rsid w:val="005F128B"/>
    <w:rsid w:val="005F155C"/>
    <w:rsid w:val="005F185A"/>
    <w:rsid w:val="005F1E60"/>
    <w:rsid w:val="005F38D5"/>
    <w:rsid w:val="005F4408"/>
    <w:rsid w:val="005F46D2"/>
    <w:rsid w:val="005F4988"/>
    <w:rsid w:val="005F4EDC"/>
    <w:rsid w:val="005F5A68"/>
    <w:rsid w:val="005F5CC1"/>
    <w:rsid w:val="005F6658"/>
    <w:rsid w:val="005F7027"/>
    <w:rsid w:val="005F7B06"/>
    <w:rsid w:val="005F7B61"/>
    <w:rsid w:val="006012BA"/>
    <w:rsid w:val="00601590"/>
    <w:rsid w:val="006019B1"/>
    <w:rsid w:val="0060204D"/>
    <w:rsid w:val="006023E7"/>
    <w:rsid w:val="006036B4"/>
    <w:rsid w:val="00605E67"/>
    <w:rsid w:val="00606529"/>
    <w:rsid w:val="00606C59"/>
    <w:rsid w:val="00607473"/>
    <w:rsid w:val="00607AA6"/>
    <w:rsid w:val="00607B02"/>
    <w:rsid w:val="006121C3"/>
    <w:rsid w:val="00612BA6"/>
    <w:rsid w:val="00613FA5"/>
    <w:rsid w:val="0061415D"/>
    <w:rsid w:val="00614B2F"/>
    <w:rsid w:val="00614BC1"/>
    <w:rsid w:val="00616753"/>
    <w:rsid w:val="00616EE8"/>
    <w:rsid w:val="00616F0F"/>
    <w:rsid w:val="00617909"/>
    <w:rsid w:val="006215CB"/>
    <w:rsid w:val="00621BDA"/>
    <w:rsid w:val="006220E9"/>
    <w:rsid w:val="00622CCF"/>
    <w:rsid w:val="00622D18"/>
    <w:rsid w:val="006246C4"/>
    <w:rsid w:val="00624B19"/>
    <w:rsid w:val="006256E4"/>
    <w:rsid w:val="00625CB0"/>
    <w:rsid w:val="00626601"/>
    <w:rsid w:val="006273D5"/>
    <w:rsid w:val="00627EBC"/>
    <w:rsid w:val="0063194E"/>
    <w:rsid w:val="0063222D"/>
    <w:rsid w:val="0063250F"/>
    <w:rsid w:val="0063267B"/>
    <w:rsid w:val="006331E4"/>
    <w:rsid w:val="00634664"/>
    <w:rsid w:val="00634699"/>
    <w:rsid w:val="00634CA5"/>
    <w:rsid w:val="0063692B"/>
    <w:rsid w:val="00636DB3"/>
    <w:rsid w:val="0063736E"/>
    <w:rsid w:val="00637407"/>
    <w:rsid w:val="00637449"/>
    <w:rsid w:val="00637B53"/>
    <w:rsid w:val="00640BE9"/>
    <w:rsid w:val="00641C50"/>
    <w:rsid w:val="00642ADE"/>
    <w:rsid w:val="006438AB"/>
    <w:rsid w:val="00644150"/>
    <w:rsid w:val="006444BD"/>
    <w:rsid w:val="006454FA"/>
    <w:rsid w:val="00647585"/>
    <w:rsid w:val="00647C2D"/>
    <w:rsid w:val="00650E61"/>
    <w:rsid w:val="00651FF0"/>
    <w:rsid w:val="00652CAC"/>
    <w:rsid w:val="006534DF"/>
    <w:rsid w:val="006539EA"/>
    <w:rsid w:val="00653AA9"/>
    <w:rsid w:val="00653AF1"/>
    <w:rsid w:val="0065423C"/>
    <w:rsid w:val="00654F7F"/>
    <w:rsid w:val="00655A41"/>
    <w:rsid w:val="00656A2D"/>
    <w:rsid w:val="00656B29"/>
    <w:rsid w:val="00656CA8"/>
    <w:rsid w:val="00661226"/>
    <w:rsid w:val="00661819"/>
    <w:rsid w:val="00662C83"/>
    <w:rsid w:val="0066365C"/>
    <w:rsid w:val="00663C7A"/>
    <w:rsid w:val="00663F3E"/>
    <w:rsid w:val="006672EF"/>
    <w:rsid w:val="00667AE9"/>
    <w:rsid w:val="00671B82"/>
    <w:rsid w:val="006720B1"/>
    <w:rsid w:val="006722D8"/>
    <w:rsid w:val="00672595"/>
    <w:rsid w:val="0067281F"/>
    <w:rsid w:val="0067386A"/>
    <w:rsid w:val="00674251"/>
    <w:rsid w:val="006746AB"/>
    <w:rsid w:val="00674E24"/>
    <w:rsid w:val="00675609"/>
    <w:rsid w:val="00676163"/>
    <w:rsid w:val="0067705A"/>
    <w:rsid w:val="00677726"/>
    <w:rsid w:val="00680BF4"/>
    <w:rsid w:val="00680E17"/>
    <w:rsid w:val="00682FD1"/>
    <w:rsid w:val="006833DE"/>
    <w:rsid w:val="0068429A"/>
    <w:rsid w:val="00684EEF"/>
    <w:rsid w:val="00685917"/>
    <w:rsid w:val="00685B55"/>
    <w:rsid w:val="00686765"/>
    <w:rsid w:val="00687ABD"/>
    <w:rsid w:val="00687DA4"/>
    <w:rsid w:val="00690AEF"/>
    <w:rsid w:val="00690F11"/>
    <w:rsid w:val="00690F70"/>
    <w:rsid w:val="00692C77"/>
    <w:rsid w:val="00693203"/>
    <w:rsid w:val="00693375"/>
    <w:rsid w:val="006933C1"/>
    <w:rsid w:val="00693916"/>
    <w:rsid w:val="006939C3"/>
    <w:rsid w:val="00693AF8"/>
    <w:rsid w:val="006948CB"/>
    <w:rsid w:val="00695452"/>
    <w:rsid w:val="00695DDC"/>
    <w:rsid w:val="006A05A0"/>
    <w:rsid w:val="006A0A77"/>
    <w:rsid w:val="006A0BB8"/>
    <w:rsid w:val="006A0BDF"/>
    <w:rsid w:val="006A1926"/>
    <w:rsid w:val="006A25AC"/>
    <w:rsid w:val="006A2D48"/>
    <w:rsid w:val="006A3836"/>
    <w:rsid w:val="006A3E1B"/>
    <w:rsid w:val="006A3EBE"/>
    <w:rsid w:val="006A5A82"/>
    <w:rsid w:val="006A61D7"/>
    <w:rsid w:val="006A6C01"/>
    <w:rsid w:val="006A6CE9"/>
    <w:rsid w:val="006A7C27"/>
    <w:rsid w:val="006B1A39"/>
    <w:rsid w:val="006B38A8"/>
    <w:rsid w:val="006B4F74"/>
    <w:rsid w:val="006B5C1B"/>
    <w:rsid w:val="006B603F"/>
    <w:rsid w:val="006B7389"/>
    <w:rsid w:val="006C0195"/>
    <w:rsid w:val="006C088A"/>
    <w:rsid w:val="006C1199"/>
    <w:rsid w:val="006C20A2"/>
    <w:rsid w:val="006C31B0"/>
    <w:rsid w:val="006C3677"/>
    <w:rsid w:val="006C3E5E"/>
    <w:rsid w:val="006C40A7"/>
    <w:rsid w:val="006C4D8E"/>
    <w:rsid w:val="006C5984"/>
    <w:rsid w:val="006C5E4D"/>
    <w:rsid w:val="006C6165"/>
    <w:rsid w:val="006C681C"/>
    <w:rsid w:val="006C6A04"/>
    <w:rsid w:val="006D0AE5"/>
    <w:rsid w:val="006D0B85"/>
    <w:rsid w:val="006D0C83"/>
    <w:rsid w:val="006D1259"/>
    <w:rsid w:val="006D1545"/>
    <w:rsid w:val="006D2595"/>
    <w:rsid w:val="006D28EA"/>
    <w:rsid w:val="006D3565"/>
    <w:rsid w:val="006D3810"/>
    <w:rsid w:val="006D4B87"/>
    <w:rsid w:val="006D4C09"/>
    <w:rsid w:val="006D595A"/>
    <w:rsid w:val="006D65D7"/>
    <w:rsid w:val="006D664C"/>
    <w:rsid w:val="006D6B03"/>
    <w:rsid w:val="006D7015"/>
    <w:rsid w:val="006D71C9"/>
    <w:rsid w:val="006D7E2B"/>
    <w:rsid w:val="006D7F67"/>
    <w:rsid w:val="006E014E"/>
    <w:rsid w:val="006E04C1"/>
    <w:rsid w:val="006E04CC"/>
    <w:rsid w:val="006E14B7"/>
    <w:rsid w:val="006E1733"/>
    <w:rsid w:val="006E423A"/>
    <w:rsid w:val="006E49A9"/>
    <w:rsid w:val="006E5C66"/>
    <w:rsid w:val="006E603E"/>
    <w:rsid w:val="006F0519"/>
    <w:rsid w:val="006F0E44"/>
    <w:rsid w:val="006F153E"/>
    <w:rsid w:val="006F16CB"/>
    <w:rsid w:val="006F25AB"/>
    <w:rsid w:val="006F26D5"/>
    <w:rsid w:val="006F46AC"/>
    <w:rsid w:val="006F563E"/>
    <w:rsid w:val="006F5736"/>
    <w:rsid w:val="006F6629"/>
    <w:rsid w:val="006F6CF7"/>
    <w:rsid w:val="006F7081"/>
    <w:rsid w:val="006F77B5"/>
    <w:rsid w:val="00702594"/>
    <w:rsid w:val="0070307B"/>
    <w:rsid w:val="00703850"/>
    <w:rsid w:val="00703BE9"/>
    <w:rsid w:val="00703C31"/>
    <w:rsid w:val="00703D37"/>
    <w:rsid w:val="00704225"/>
    <w:rsid w:val="007066CE"/>
    <w:rsid w:val="00710C14"/>
    <w:rsid w:val="007114E9"/>
    <w:rsid w:val="00711757"/>
    <w:rsid w:val="00712968"/>
    <w:rsid w:val="007132F3"/>
    <w:rsid w:val="007137DA"/>
    <w:rsid w:val="00713EC2"/>
    <w:rsid w:val="007144D3"/>
    <w:rsid w:val="00714A7F"/>
    <w:rsid w:val="00714B98"/>
    <w:rsid w:val="007155EF"/>
    <w:rsid w:val="00715834"/>
    <w:rsid w:val="00715D03"/>
    <w:rsid w:val="0071632D"/>
    <w:rsid w:val="00716660"/>
    <w:rsid w:val="00716E45"/>
    <w:rsid w:val="00720415"/>
    <w:rsid w:val="00720A73"/>
    <w:rsid w:val="007225BA"/>
    <w:rsid w:val="007233A5"/>
    <w:rsid w:val="00723B8C"/>
    <w:rsid w:val="00723C37"/>
    <w:rsid w:val="00724F0C"/>
    <w:rsid w:val="0072505B"/>
    <w:rsid w:val="00726693"/>
    <w:rsid w:val="00726E10"/>
    <w:rsid w:val="007301FC"/>
    <w:rsid w:val="0073080F"/>
    <w:rsid w:val="00730DD2"/>
    <w:rsid w:val="00731002"/>
    <w:rsid w:val="0073160A"/>
    <w:rsid w:val="0073189E"/>
    <w:rsid w:val="00732048"/>
    <w:rsid w:val="0073235B"/>
    <w:rsid w:val="00732751"/>
    <w:rsid w:val="007343D1"/>
    <w:rsid w:val="00734428"/>
    <w:rsid w:val="007344F1"/>
    <w:rsid w:val="00734621"/>
    <w:rsid w:val="0073509B"/>
    <w:rsid w:val="00736ADA"/>
    <w:rsid w:val="007371AC"/>
    <w:rsid w:val="007372DF"/>
    <w:rsid w:val="0074091D"/>
    <w:rsid w:val="00740CC4"/>
    <w:rsid w:val="00741B92"/>
    <w:rsid w:val="00741BF4"/>
    <w:rsid w:val="007434C2"/>
    <w:rsid w:val="00744C42"/>
    <w:rsid w:val="00744DAB"/>
    <w:rsid w:val="00746424"/>
    <w:rsid w:val="00751D52"/>
    <w:rsid w:val="007520E8"/>
    <w:rsid w:val="00753394"/>
    <w:rsid w:val="0075354B"/>
    <w:rsid w:val="0075372E"/>
    <w:rsid w:val="00753867"/>
    <w:rsid w:val="00753A51"/>
    <w:rsid w:val="00753E94"/>
    <w:rsid w:val="007541E9"/>
    <w:rsid w:val="007541F6"/>
    <w:rsid w:val="00756117"/>
    <w:rsid w:val="00760439"/>
    <w:rsid w:val="00761CC5"/>
    <w:rsid w:val="00761E75"/>
    <w:rsid w:val="00763A58"/>
    <w:rsid w:val="00763BB9"/>
    <w:rsid w:val="00763D1E"/>
    <w:rsid w:val="00763E3D"/>
    <w:rsid w:val="0076407A"/>
    <w:rsid w:val="007643DC"/>
    <w:rsid w:val="00765D7F"/>
    <w:rsid w:val="00766432"/>
    <w:rsid w:val="0076663A"/>
    <w:rsid w:val="00766AC2"/>
    <w:rsid w:val="00770287"/>
    <w:rsid w:val="007705A7"/>
    <w:rsid w:val="00770BCD"/>
    <w:rsid w:val="00770E3D"/>
    <w:rsid w:val="0077133F"/>
    <w:rsid w:val="00771430"/>
    <w:rsid w:val="007715CB"/>
    <w:rsid w:val="00771FBC"/>
    <w:rsid w:val="00771FF0"/>
    <w:rsid w:val="007734E1"/>
    <w:rsid w:val="00774322"/>
    <w:rsid w:val="00774E44"/>
    <w:rsid w:val="00775599"/>
    <w:rsid w:val="00776375"/>
    <w:rsid w:val="00776EC1"/>
    <w:rsid w:val="0077733B"/>
    <w:rsid w:val="007774B2"/>
    <w:rsid w:val="00777876"/>
    <w:rsid w:val="00777A1A"/>
    <w:rsid w:val="0078035A"/>
    <w:rsid w:val="00781A6B"/>
    <w:rsid w:val="00782177"/>
    <w:rsid w:val="00782A7B"/>
    <w:rsid w:val="00783FD1"/>
    <w:rsid w:val="00785928"/>
    <w:rsid w:val="00785D93"/>
    <w:rsid w:val="00785FBC"/>
    <w:rsid w:val="00786755"/>
    <w:rsid w:val="007868C2"/>
    <w:rsid w:val="00786C10"/>
    <w:rsid w:val="00786D43"/>
    <w:rsid w:val="00786FEE"/>
    <w:rsid w:val="007872FC"/>
    <w:rsid w:val="007905FE"/>
    <w:rsid w:val="007906F0"/>
    <w:rsid w:val="0079076B"/>
    <w:rsid w:val="00791800"/>
    <w:rsid w:val="00792212"/>
    <w:rsid w:val="007928D2"/>
    <w:rsid w:val="0079332D"/>
    <w:rsid w:val="00793748"/>
    <w:rsid w:val="00793C95"/>
    <w:rsid w:val="00793D3C"/>
    <w:rsid w:val="00794C1C"/>
    <w:rsid w:val="00794F44"/>
    <w:rsid w:val="00796F21"/>
    <w:rsid w:val="007977E1"/>
    <w:rsid w:val="007A08F2"/>
    <w:rsid w:val="007A0D1D"/>
    <w:rsid w:val="007A12EF"/>
    <w:rsid w:val="007A1DA3"/>
    <w:rsid w:val="007A20A9"/>
    <w:rsid w:val="007A2130"/>
    <w:rsid w:val="007A2536"/>
    <w:rsid w:val="007A2FAD"/>
    <w:rsid w:val="007A35E3"/>
    <w:rsid w:val="007A3B01"/>
    <w:rsid w:val="007A44BC"/>
    <w:rsid w:val="007A54FC"/>
    <w:rsid w:val="007A5F36"/>
    <w:rsid w:val="007A662B"/>
    <w:rsid w:val="007A7CA4"/>
    <w:rsid w:val="007B04CF"/>
    <w:rsid w:val="007B24FC"/>
    <w:rsid w:val="007B433C"/>
    <w:rsid w:val="007B516A"/>
    <w:rsid w:val="007B55E7"/>
    <w:rsid w:val="007B55F8"/>
    <w:rsid w:val="007B5B1B"/>
    <w:rsid w:val="007B5BBD"/>
    <w:rsid w:val="007B61E2"/>
    <w:rsid w:val="007B6FF3"/>
    <w:rsid w:val="007C0A77"/>
    <w:rsid w:val="007C11DE"/>
    <w:rsid w:val="007C1511"/>
    <w:rsid w:val="007C21D7"/>
    <w:rsid w:val="007C38A0"/>
    <w:rsid w:val="007C3966"/>
    <w:rsid w:val="007C497E"/>
    <w:rsid w:val="007C57D7"/>
    <w:rsid w:val="007C5B98"/>
    <w:rsid w:val="007C5E00"/>
    <w:rsid w:val="007C6655"/>
    <w:rsid w:val="007C6CF1"/>
    <w:rsid w:val="007D0BC0"/>
    <w:rsid w:val="007D0EF2"/>
    <w:rsid w:val="007D2243"/>
    <w:rsid w:val="007D2284"/>
    <w:rsid w:val="007D25C6"/>
    <w:rsid w:val="007D27EC"/>
    <w:rsid w:val="007D383A"/>
    <w:rsid w:val="007D4291"/>
    <w:rsid w:val="007D43DD"/>
    <w:rsid w:val="007D51F0"/>
    <w:rsid w:val="007D56AC"/>
    <w:rsid w:val="007D66FA"/>
    <w:rsid w:val="007D6908"/>
    <w:rsid w:val="007D6FD0"/>
    <w:rsid w:val="007D7E5F"/>
    <w:rsid w:val="007E0355"/>
    <w:rsid w:val="007E04FE"/>
    <w:rsid w:val="007E0A1F"/>
    <w:rsid w:val="007E10C2"/>
    <w:rsid w:val="007E11BB"/>
    <w:rsid w:val="007E140C"/>
    <w:rsid w:val="007E1F72"/>
    <w:rsid w:val="007E20A8"/>
    <w:rsid w:val="007E227D"/>
    <w:rsid w:val="007E4534"/>
    <w:rsid w:val="007E58FA"/>
    <w:rsid w:val="007E6208"/>
    <w:rsid w:val="007E64F5"/>
    <w:rsid w:val="007E691A"/>
    <w:rsid w:val="007E6CCF"/>
    <w:rsid w:val="007E7BCD"/>
    <w:rsid w:val="007E7CDD"/>
    <w:rsid w:val="007F0743"/>
    <w:rsid w:val="007F10F4"/>
    <w:rsid w:val="007F1CBA"/>
    <w:rsid w:val="007F1EAE"/>
    <w:rsid w:val="007F21B0"/>
    <w:rsid w:val="007F2430"/>
    <w:rsid w:val="007F35D2"/>
    <w:rsid w:val="007F3942"/>
    <w:rsid w:val="007F4266"/>
    <w:rsid w:val="007F4B2E"/>
    <w:rsid w:val="007F510C"/>
    <w:rsid w:val="007F5144"/>
    <w:rsid w:val="007F530A"/>
    <w:rsid w:val="007F5855"/>
    <w:rsid w:val="007F6CAF"/>
    <w:rsid w:val="007F79E7"/>
    <w:rsid w:val="008003D3"/>
    <w:rsid w:val="00800B1A"/>
    <w:rsid w:val="00801F59"/>
    <w:rsid w:val="00801FA1"/>
    <w:rsid w:val="008022C7"/>
    <w:rsid w:val="00803A76"/>
    <w:rsid w:val="0080414A"/>
    <w:rsid w:val="0080416B"/>
    <w:rsid w:val="008051A1"/>
    <w:rsid w:val="00805D1A"/>
    <w:rsid w:val="00806380"/>
    <w:rsid w:val="00810CEE"/>
    <w:rsid w:val="00810FCB"/>
    <w:rsid w:val="00811101"/>
    <w:rsid w:val="0081201A"/>
    <w:rsid w:val="00812653"/>
    <w:rsid w:val="00812FC3"/>
    <w:rsid w:val="00813A2F"/>
    <w:rsid w:val="0081421A"/>
    <w:rsid w:val="0081440F"/>
    <w:rsid w:val="00817E52"/>
    <w:rsid w:val="00817F63"/>
    <w:rsid w:val="00820BBE"/>
    <w:rsid w:val="00820BF8"/>
    <w:rsid w:val="00820E5D"/>
    <w:rsid w:val="00821AA9"/>
    <w:rsid w:val="00821D77"/>
    <w:rsid w:val="008223D8"/>
    <w:rsid w:val="00822867"/>
    <w:rsid w:val="00823B85"/>
    <w:rsid w:val="00824165"/>
    <w:rsid w:val="008242C8"/>
    <w:rsid w:val="00824546"/>
    <w:rsid w:val="00824FFB"/>
    <w:rsid w:val="008252A7"/>
    <w:rsid w:val="00825CD1"/>
    <w:rsid w:val="00826431"/>
    <w:rsid w:val="00827CC1"/>
    <w:rsid w:val="00827E41"/>
    <w:rsid w:val="008305AE"/>
    <w:rsid w:val="008308CF"/>
    <w:rsid w:val="008309E1"/>
    <w:rsid w:val="0083119C"/>
    <w:rsid w:val="008311F3"/>
    <w:rsid w:val="008317AB"/>
    <w:rsid w:val="00832479"/>
    <w:rsid w:val="008326E4"/>
    <w:rsid w:val="00833F02"/>
    <w:rsid w:val="008340BF"/>
    <w:rsid w:val="00835A94"/>
    <w:rsid w:val="00835B60"/>
    <w:rsid w:val="00835D0A"/>
    <w:rsid w:val="00836187"/>
    <w:rsid w:val="00840214"/>
    <w:rsid w:val="0084129E"/>
    <w:rsid w:val="00842544"/>
    <w:rsid w:val="008425C8"/>
    <w:rsid w:val="00842D99"/>
    <w:rsid w:val="008430EF"/>
    <w:rsid w:val="008432EA"/>
    <w:rsid w:val="00843331"/>
    <w:rsid w:val="00844270"/>
    <w:rsid w:val="008469A1"/>
    <w:rsid w:val="00850BC7"/>
    <w:rsid w:val="00853E52"/>
    <w:rsid w:val="00854D27"/>
    <w:rsid w:val="0085557D"/>
    <w:rsid w:val="00855FC2"/>
    <w:rsid w:val="0085641B"/>
    <w:rsid w:val="00856BDA"/>
    <w:rsid w:val="00860318"/>
    <w:rsid w:val="00860AF4"/>
    <w:rsid w:val="00860E60"/>
    <w:rsid w:val="00861B56"/>
    <w:rsid w:val="00862B59"/>
    <w:rsid w:val="008642C7"/>
    <w:rsid w:val="00864B01"/>
    <w:rsid w:val="0086574A"/>
    <w:rsid w:val="00867B19"/>
    <w:rsid w:val="00870073"/>
    <w:rsid w:val="0087007A"/>
    <w:rsid w:val="00870C01"/>
    <w:rsid w:val="008718B3"/>
    <w:rsid w:val="00872D38"/>
    <w:rsid w:val="00873C95"/>
    <w:rsid w:val="008743C4"/>
    <w:rsid w:val="00876596"/>
    <w:rsid w:val="00877094"/>
    <w:rsid w:val="008776DE"/>
    <w:rsid w:val="008809AF"/>
    <w:rsid w:val="00880D85"/>
    <w:rsid w:val="00880F95"/>
    <w:rsid w:val="00881215"/>
    <w:rsid w:val="008820B0"/>
    <w:rsid w:val="00883741"/>
    <w:rsid w:val="00884A8D"/>
    <w:rsid w:val="00884D6D"/>
    <w:rsid w:val="00884EAD"/>
    <w:rsid w:val="00884FBF"/>
    <w:rsid w:val="0088521B"/>
    <w:rsid w:val="00885755"/>
    <w:rsid w:val="008861FD"/>
    <w:rsid w:val="00887155"/>
    <w:rsid w:val="00887465"/>
    <w:rsid w:val="00890CAE"/>
    <w:rsid w:val="00892265"/>
    <w:rsid w:val="00892326"/>
    <w:rsid w:val="00893D8C"/>
    <w:rsid w:val="00893E00"/>
    <w:rsid w:val="00895882"/>
    <w:rsid w:val="008962CA"/>
    <w:rsid w:val="008970CE"/>
    <w:rsid w:val="00897FAF"/>
    <w:rsid w:val="008A0CA8"/>
    <w:rsid w:val="008A2B0D"/>
    <w:rsid w:val="008A3DA6"/>
    <w:rsid w:val="008A3E42"/>
    <w:rsid w:val="008A569C"/>
    <w:rsid w:val="008A5EAC"/>
    <w:rsid w:val="008A6C29"/>
    <w:rsid w:val="008B0A03"/>
    <w:rsid w:val="008B0DD9"/>
    <w:rsid w:val="008B1153"/>
    <w:rsid w:val="008B1375"/>
    <w:rsid w:val="008B3D5B"/>
    <w:rsid w:val="008B3FA8"/>
    <w:rsid w:val="008B52C2"/>
    <w:rsid w:val="008B55EE"/>
    <w:rsid w:val="008B734F"/>
    <w:rsid w:val="008C0377"/>
    <w:rsid w:val="008C0A7D"/>
    <w:rsid w:val="008C1532"/>
    <w:rsid w:val="008C1BFC"/>
    <w:rsid w:val="008C2CA2"/>
    <w:rsid w:val="008C338D"/>
    <w:rsid w:val="008C3D58"/>
    <w:rsid w:val="008C650A"/>
    <w:rsid w:val="008C71C1"/>
    <w:rsid w:val="008C7456"/>
    <w:rsid w:val="008C7CB0"/>
    <w:rsid w:val="008D1691"/>
    <w:rsid w:val="008D20A5"/>
    <w:rsid w:val="008D3024"/>
    <w:rsid w:val="008D545C"/>
    <w:rsid w:val="008D59C3"/>
    <w:rsid w:val="008D5BF8"/>
    <w:rsid w:val="008D601C"/>
    <w:rsid w:val="008D60ED"/>
    <w:rsid w:val="008D7A9A"/>
    <w:rsid w:val="008E06E0"/>
    <w:rsid w:val="008E076B"/>
    <w:rsid w:val="008E1242"/>
    <w:rsid w:val="008E1D54"/>
    <w:rsid w:val="008E2426"/>
    <w:rsid w:val="008E260E"/>
    <w:rsid w:val="008E31FF"/>
    <w:rsid w:val="008E3616"/>
    <w:rsid w:val="008E3800"/>
    <w:rsid w:val="008F0BF4"/>
    <w:rsid w:val="008F19DD"/>
    <w:rsid w:val="008F29DB"/>
    <w:rsid w:val="008F2E3C"/>
    <w:rsid w:val="008F3182"/>
    <w:rsid w:val="008F4108"/>
    <w:rsid w:val="008F45AE"/>
    <w:rsid w:val="008F4E4F"/>
    <w:rsid w:val="008F4FF7"/>
    <w:rsid w:val="008F50A7"/>
    <w:rsid w:val="008F690A"/>
    <w:rsid w:val="008F6F63"/>
    <w:rsid w:val="008F75DE"/>
    <w:rsid w:val="008F76D3"/>
    <w:rsid w:val="008F78B0"/>
    <w:rsid w:val="00900599"/>
    <w:rsid w:val="00901D89"/>
    <w:rsid w:val="0090284B"/>
    <w:rsid w:val="0090350F"/>
    <w:rsid w:val="0090436B"/>
    <w:rsid w:val="00904C69"/>
    <w:rsid w:val="00905082"/>
    <w:rsid w:val="009052E6"/>
    <w:rsid w:val="00906853"/>
    <w:rsid w:val="00906B3A"/>
    <w:rsid w:val="00907168"/>
    <w:rsid w:val="009072B9"/>
    <w:rsid w:val="00907342"/>
    <w:rsid w:val="009076C4"/>
    <w:rsid w:val="0091062F"/>
    <w:rsid w:val="00912B2F"/>
    <w:rsid w:val="00913244"/>
    <w:rsid w:val="00913B41"/>
    <w:rsid w:val="009152DB"/>
    <w:rsid w:val="0091565E"/>
    <w:rsid w:val="00916733"/>
    <w:rsid w:val="0091738C"/>
    <w:rsid w:val="0092082C"/>
    <w:rsid w:val="00920923"/>
    <w:rsid w:val="00921266"/>
    <w:rsid w:val="009213BB"/>
    <w:rsid w:val="009217E4"/>
    <w:rsid w:val="00921E2F"/>
    <w:rsid w:val="00923DEE"/>
    <w:rsid w:val="00924043"/>
    <w:rsid w:val="00924F9F"/>
    <w:rsid w:val="00925320"/>
    <w:rsid w:val="009278B2"/>
    <w:rsid w:val="0092795B"/>
    <w:rsid w:val="0093095E"/>
    <w:rsid w:val="009312E0"/>
    <w:rsid w:val="00931899"/>
    <w:rsid w:val="0093221B"/>
    <w:rsid w:val="00932581"/>
    <w:rsid w:val="00932FC0"/>
    <w:rsid w:val="00933FBB"/>
    <w:rsid w:val="00934BA7"/>
    <w:rsid w:val="009350A6"/>
    <w:rsid w:val="009350AA"/>
    <w:rsid w:val="009357D2"/>
    <w:rsid w:val="0093683F"/>
    <w:rsid w:val="009377F1"/>
    <w:rsid w:val="00937AC6"/>
    <w:rsid w:val="00937D6A"/>
    <w:rsid w:val="009413F8"/>
    <w:rsid w:val="009414BE"/>
    <w:rsid w:val="00941703"/>
    <w:rsid w:val="009419ED"/>
    <w:rsid w:val="0094280A"/>
    <w:rsid w:val="00943989"/>
    <w:rsid w:val="009442C5"/>
    <w:rsid w:val="009466A4"/>
    <w:rsid w:val="00946E09"/>
    <w:rsid w:val="009478E4"/>
    <w:rsid w:val="00947A4D"/>
    <w:rsid w:val="00947BC0"/>
    <w:rsid w:val="009501C6"/>
    <w:rsid w:val="00950320"/>
    <w:rsid w:val="00951193"/>
    <w:rsid w:val="00952447"/>
    <w:rsid w:val="00953015"/>
    <w:rsid w:val="00953449"/>
    <w:rsid w:val="00954A43"/>
    <w:rsid w:val="00954E02"/>
    <w:rsid w:val="00954F16"/>
    <w:rsid w:val="00955886"/>
    <w:rsid w:val="00956501"/>
    <w:rsid w:val="009567CB"/>
    <w:rsid w:val="00956E9C"/>
    <w:rsid w:val="0095714A"/>
    <w:rsid w:val="00957F3B"/>
    <w:rsid w:val="009607A0"/>
    <w:rsid w:val="009616E6"/>
    <w:rsid w:val="009619B2"/>
    <w:rsid w:val="009623B0"/>
    <w:rsid w:val="00962FF1"/>
    <w:rsid w:val="0096468B"/>
    <w:rsid w:val="00965CED"/>
    <w:rsid w:val="0096709F"/>
    <w:rsid w:val="00967498"/>
    <w:rsid w:val="00967753"/>
    <w:rsid w:val="00967C5F"/>
    <w:rsid w:val="0097188F"/>
    <w:rsid w:val="00972A65"/>
    <w:rsid w:val="00973646"/>
    <w:rsid w:val="00973D04"/>
    <w:rsid w:val="0097567D"/>
    <w:rsid w:val="00975B87"/>
    <w:rsid w:val="009761F4"/>
    <w:rsid w:val="00976B86"/>
    <w:rsid w:val="00976EE8"/>
    <w:rsid w:val="0098030A"/>
    <w:rsid w:val="0098035E"/>
    <w:rsid w:val="00980429"/>
    <w:rsid w:val="00981EFB"/>
    <w:rsid w:val="0098244D"/>
    <w:rsid w:val="009827B8"/>
    <w:rsid w:val="00982DDC"/>
    <w:rsid w:val="00983AE0"/>
    <w:rsid w:val="009849B3"/>
    <w:rsid w:val="00987161"/>
    <w:rsid w:val="00987315"/>
    <w:rsid w:val="00987F5D"/>
    <w:rsid w:val="009901A5"/>
    <w:rsid w:val="00990576"/>
    <w:rsid w:val="009905E3"/>
    <w:rsid w:val="00991479"/>
    <w:rsid w:val="00992124"/>
    <w:rsid w:val="009925EB"/>
    <w:rsid w:val="009936D4"/>
    <w:rsid w:val="00993BA6"/>
    <w:rsid w:val="00993D24"/>
    <w:rsid w:val="00993D93"/>
    <w:rsid w:val="00993F85"/>
    <w:rsid w:val="00994746"/>
    <w:rsid w:val="00994C50"/>
    <w:rsid w:val="00995135"/>
    <w:rsid w:val="00995FCA"/>
    <w:rsid w:val="009973C6"/>
    <w:rsid w:val="00997A16"/>
    <w:rsid w:val="009A0C4A"/>
    <w:rsid w:val="009A12A1"/>
    <w:rsid w:val="009A2D03"/>
    <w:rsid w:val="009A31F9"/>
    <w:rsid w:val="009A385E"/>
    <w:rsid w:val="009A3A65"/>
    <w:rsid w:val="009A5BA3"/>
    <w:rsid w:val="009A5F9C"/>
    <w:rsid w:val="009A6456"/>
    <w:rsid w:val="009A65E0"/>
    <w:rsid w:val="009A7E2E"/>
    <w:rsid w:val="009A7E2F"/>
    <w:rsid w:val="009A7F28"/>
    <w:rsid w:val="009B0596"/>
    <w:rsid w:val="009B1089"/>
    <w:rsid w:val="009B28C1"/>
    <w:rsid w:val="009B30B9"/>
    <w:rsid w:val="009B3A20"/>
    <w:rsid w:val="009B6C14"/>
    <w:rsid w:val="009B78DC"/>
    <w:rsid w:val="009B7B68"/>
    <w:rsid w:val="009C180D"/>
    <w:rsid w:val="009C2EA7"/>
    <w:rsid w:val="009C331B"/>
    <w:rsid w:val="009C333E"/>
    <w:rsid w:val="009C38E3"/>
    <w:rsid w:val="009C400A"/>
    <w:rsid w:val="009C5092"/>
    <w:rsid w:val="009C51D9"/>
    <w:rsid w:val="009C5CBD"/>
    <w:rsid w:val="009C642C"/>
    <w:rsid w:val="009C7219"/>
    <w:rsid w:val="009C7E00"/>
    <w:rsid w:val="009D06AD"/>
    <w:rsid w:val="009D381A"/>
    <w:rsid w:val="009D3DA1"/>
    <w:rsid w:val="009D41D7"/>
    <w:rsid w:val="009D4A94"/>
    <w:rsid w:val="009D4BE5"/>
    <w:rsid w:val="009D67BB"/>
    <w:rsid w:val="009D7003"/>
    <w:rsid w:val="009D75C7"/>
    <w:rsid w:val="009E0735"/>
    <w:rsid w:val="009E1378"/>
    <w:rsid w:val="009E1A17"/>
    <w:rsid w:val="009E1DEC"/>
    <w:rsid w:val="009E206F"/>
    <w:rsid w:val="009E208A"/>
    <w:rsid w:val="009E2F5C"/>
    <w:rsid w:val="009E3286"/>
    <w:rsid w:val="009E3CDD"/>
    <w:rsid w:val="009E5CFB"/>
    <w:rsid w:val="009E5E3B"/>
    <w:rsid w:val="009E60DE"/>
    <w:rsid w:val="009F057A"/>
    <w:rsid w:val="009F07CB"/>
    <w:rsid w:val="009F1769"/>
    <w:rsid w:val="009F29C2"/>
    <w:rsid w:val="009F2C6C"/>
    <w:rsid w:val="009F3939"/>
    <w:rsid w:val="009F45C9"/>
    <w:rsid w:val="009F4CCF"/>
    <w:rsid w:val="009F4D35"/>
    <w:rsid w:val="009F4EAC"/>
    <w:rsid w:val="009F63E5"/>
    <w:rsid w:val="009F67E1"/>
    <w:rsid w:val="009F724B"/>
    <w:rsid w:val="009F7355"/>
    <w:rsid w:val="009F78E8"/>
    <w:rsid w:val="009F7DB0"/>
    <w:rsid w:val="009F7DEC"/>
    <w:rsid w:val="00A006EF"/>
    <w:rsid w:val="00A00702"/>
    <w:rsid w:val="00A0072E"/>
    <w:rsid w:val="00A014CB"/>
    <w:rsid w:val="00A0211D"/>
    <w:rsid w:val="00A03126"/>
    <w:rsid w:val="00A037BD"/>
    <w:rsid w:val="00A040E6"/>
    <w:rsid w:val="00A0517A"/>
    <w:rsid w:val="00A06CCE"/>
    <w:rsid w:val="00A109EF"/>
    <w:rsid w:val="00A109F7"/>
    <w:rsid w:val="00A10D55"/>
    <w:rsid w:val="00A1115E"/>
    <w:rsid w:val="00A12DC3"/>
    <w:rsid w:val="00A13003"/>
    <w:rsid w:val="00A138DF"/>
    <w:rsid w:val="00A13CFC"/>
    <w:rsid w:val="00A1424E"/>
    <w:rsid w:val="00A14453"/>
    <w:rsid w:val="00A14AED"/>
    <w:rsid w:val="00A14D7B"/>
    <w:rsid w:val="00A15142"/>
    <w:rsid w:val="00A158ED"/>
    <w:rsid w:val="00A15B46"/>
    <w:rsid w:val="00A15B60"/>
    <w:rsid w:val="00A166D4"/>
    <w:rsid w:val="00A17DAA"/>
    <w:rsid w:val="00A2368D"/>
    <w:rsid w:val="00A237E6"/>
    <w:rsid w:val="00A2395E"/>
    <w:rsid w:val="00A247AC"/>
    <w:rsid w:val="00A251F6"/>
    <w:rsid w:val="00A26AB8"/>
    <w:rsid w:val="00A26B6E"/>
    <w:rsid w:val="00A27746"/>
    <w:rsid w:val="00A27764"/>
    <w:rsid w:val="00A303D9"/>
    <w:rsid w:val="00A30939"/>
    <w:rsid w:val="00A309C8"/>
    <w:rsid w:val="00A31207"/>
    <w:rsid w:val="00A31A40"/>
    <w:rsid w:val="00A32D8E"/>
    <w:rsid w:val="00A3314D"/>
    <w:rsid w:val="00A337F7"/>
    <w:rsid w:val="00A346E1"/>
    <w:rsid w:val="00A3494F"/>
    <w:rsid w:val="00A349E8"/>
    <w:rsid w:val="00A34DEE"/>
    <w:rsid w:val="00A34DF9"/>
    <w:rsid w:val="00A35278"/>
    <w:rsid w:val="00A35E3F"/>
    <w:rsid w:val="00A36970"/>
    <w:rsid w:val="00A37761"/>
    <w:rsid w:val="00A37BEE"/>
    <w:rsid w:val="00A40301"/>
    <w:rsid w:val="00A4055A"/>
    <w:rsid w:val="00A41106"/>
    <w:rsid w:val="00A41E4D"/>
    <w:rsid w:val="00A42157"/>
    <w:rsid w:val="00A42609"/>
    <w:rsid w:val="00A42BE8"/>
    <w:rsid w:val="00A43DAC"/>
    <w:rsid w:val="00A454B0"/>
    <w:rsid w:val="00A4590D"/>
    <w:rsid w:val="00A45D53"/>
    <w:rsid w:val="00A468C7"/>
    <w:rsid w:val="00A46C91"/>
    <w:rsid w:val="00A46EFD"/>
    <w:rsid w:val="00A472E0"/>
    <w:rsid w:val="00A479A8"/>
    <w:rsid w:val="00A47E39"/>
    <w:rsid w:val="00A47FC6"/>
    <w:rsid w:val="00A50848"/>
    <w:rsid w:val="00A5125E"/>
    <w:rsid w:val="00A51719"/>
    <w:rsid w:val="00A52292"/>
    <w:rsid w:val="00A54689"/>
    <w:rsid w:val="00A54999"/>
    <w:rsid w:val="00A552E3"/>
    <w:rsid w:val="00A5572E"/>
    <w:rsid w:val="00A55922"/>
    <w:rsid w:val="00A55E8E"/>
    <w:rsid w:val="00A55FB8"/>
    <w:rsid w:val="00A56EF5"/>
    <w:rsid w:val="00A57AE5"/>
    <w:rsid w:val="00A601F7"/>
    <w:rsid w:val="00A60D4E"/>
    <w:rsid w:val="00A61DA8"/>
    <w:rsid w:val="00A63350"/>
    <w:rsid w:val="00A638FD"/>
    <w:rsid w:val="00A6399E"/>
    <w:rsid w:val="00A63A14"/>
    <w:rsid w:val="00A63D49"/>
    <w:rsid w:val="00A6415F"/>
    <w:rsid w:val="00A64434"/>
    <w:rsid w:val="00A64CC2"/>
    <w:rsid w:val="00A6537C"/>
    <w:rsid w:val="00A6570B"/>
    <w:rsid w:val="00A65FDB"/>
    <w:rsid w:val="00A67CDE"/>
    <w:rsid w:val="00A7021E"/>
    <w:rsid w:val="00A70ABF"/>
    <w:rsid w:val="00A70FE3"/>
    <w:rsid w:val="00A71D69"/>
    <w:rsid w:val="00A71EDD"/>
    <w:rsid w:val="00A728B8"/>
    <w:rsid w:val="00A72C74"/>
    <w:rsid w:val="00A74437"/>
    <w:rsid w:val="00A74934"/>
    <w:rsid w:val="00A7526A"/>
    <w:rsid w:val="00A75EB0"/>
    <w:rsid w:val="00A76638"/>
    <w:rsid w:val="00A76874"/>
    <w:rsid w:val="00A77042"/>
    <w:rsid w:val="00A77373"/>
    <w:rsid w:val="00A77875"/>
    <w:rsid w:val="00A779B2"/>
    <w:rsid w:val="00A77D13"/>
    <w:rsid w:val="00A77DE7"/>
    <w:rsid w:val="00A8029C"/>
    <w:rsid w:val="00A809FE"/>
    <w:rsid w:val="00A80B04"/>
    <w:rsid w:val="00A81B3F"/>
    <w:rsid w:val="00A81E7C"/>
    <w:rsid w:val="00A83696"/>
    <w:rsid w:val="00A83717"/>
    <w:rsid w:val="00A84763"/>
    <w:rsid w:val="00A849ED"/>
    <w:rsid w:val="00A85726"/>
    <w:rsid w:val="00A85D13"/>
    <w:rsid w:val="00A8727F"/>
    <w:rsid w:val="00A8763D"/>
    <w:rsid w:val="00A879CC"/>
    <w:rsid w:val="00A901B5"/>
    <w:rsid w:val="00A901EA"/>
    <w:rsid w:val="00A9025F"/>
    <w:rsid w:val="00A9243B"/>
    <w:rsid w:val="00A92643"/>
    <w:rsid w:val="00A9279D"/>
    <w:rsid w:val="00A92B16"/>
    <w:rsid w:val="00A92E3F"/>
    <w:rsid w:val="00A932C2"/>
    <w:rsid w:val="00A932FE"/>
    <w:rsid w:val="00A93573"/>
    <w:rsid w:val="00A936AC"/>
    <w:rsid w:val="00A94121"/>
    <w:rsid w:val="00A9587C"/>
    <w:rsid w:val="00A96949"/>
    <w:rsid w:val="00A975B0"/>
    <w:rsid w:val="00AA03AF"/>
    <w:rsid w:val="00AA07A6"/>
    <w:rsid w:val="00AA1F44"/>
    <w:rsid w:val="00AA46D1"/>
    <w:rsid w:val="00AA487B"/>
    <w:rsid w:val="00AA4AC6"/>
    <w:rsid w:val="00AA4B3E"/>
    <w:rsid w:val="00AA505A"/>
    <w:rsid w:val="00AA6571"/>
    <w:rsid w:val="00AA6A32"/>
    <w:rsid w:val="00AA7512"/>
    <w:rsid w:val="00AB009F"/>
    <w:rsid w:val="00AB0B83"/>
    <w:rsid w:val="00AB0CC0"/>
    <w:rsid w:val="00AB1DAF"/>
    <w:rsid w:val="00AB31DE"/>
    <w:rsid w:val="00AB371D"/>
    <w:rsid w:val="00AB3980"/>
    <w:rsid w:val="00AB3A64"/>
    <w:rsid w:val="00AB402B"/>
    <w:rsid w:val="00AB50D0"/>
    <w:rsid w:val="00AB50F0"/>
    <w:rsid w:val="00AB5390"/>
    <w:rsid w:val="00AB54AE"/>
    <w:rsid w:val="00AC0C91"/>
    <w:rsid w:val="00AC0D4A"/>
    <w:rsid w:val="00AC1418"/>
    <w:rsid w:val="00AC30ED"/>
    <w:rsid w:val="00AC4B28"/>
    <w:rsid w:val="00AC4CEE"/>
    <w:rsid w:val="00AC4E78"/>
    <w:rsid w:val="00AC4FD6"/>
    <w:rsid w:val="00AC50D8"/>
    <w:rsid w:val="00AC59EF"/>
    <w:rsid w:val="00AC5A22"/>
    <w:rsid w:val="00AC61BA"/>
    <w:rsid w:val="00AC6277"/>
    <w:rsid w:val="00AC6638"/>
    <w:rsid w:val="00AC663A"/>
    <w:rsid w:val="00AC66AF"/>
    <w:rsid w:val="00AC7218"/>
    <w:rsid w:val="00AC7EA1"/>
    <w:rsid w:val="00AD03C8"/>
    <w:rsid w:val="00AD2003"/>
    <w:rsid w:val="00AD25C2"/>
    <w:rsid w:val="00AD2A1A"/>
    <w:rsid w:val="00AD38BD"/>
    <w:rsid w:val="00AD3D5F"/>
    <w:rsid w:val="00AD51F7"/>
    <w:rsid w:val="00AD5ECF"/>
    <w:rsid w:val="00AD6A32"/>
    <w:rsid w:val="00AD77C1"/>
    <w:rsid w:val="00AD7C99"/>
    <w:rsid w:val="00AE04B1"/>
    <w:rsid w:val="00AE1942"/>
    <w:rsid w:val="00AE1F81"/>
    <w:rsid w:val="00AE2B25"/>
    <w:rsid w:val="00AE2BA3"/>
    <w:rsid w:val="00AE2F99"/>
    <w:rsid w:val="00AE306B"/>
    <w:rsid w:val="00AE348E"/>
    <w:rsid w:val="00AE422F"/>
    <w:rsid w:val="00AE4BD7"/>
    <w:rsid w:val="00AE7770"/>
    <w:rsid w:val="00AE779D"/>
    <w:rsid w:val="00AE77A4"/>
    <w:rsid w:val="00AF0E5C"/>
    <w:rsid w:val="00AF1F87"/>
    <w:rsid w:val="00AF224B"/>
    <w:rsid w:val="00AF3603"/>
    <w:rsid w:val="00AF3D11"/>
    <w:rsid w:val="00AF4A7D"/>
    <w:rsid w:val="00AF56FB"/>
    <w:rsid w:val="00AF5969"/>
    <w:rsid w:val="00AF6335"/>
    <w:rsid w:val="00AF66CE"/>
    <w:rsid w:val="00AF6B34"/>
    <w:rsid w:val="00AF74C8"/>
    <w:rsid w:val="00AF7516"/>
    <w:rsid w:val="00AF75F2"/>
    <w:rsid w:val="00B0018E"/>
    <w:rsid w:val="00B001BA"/>
    <w:rsid w:val="00B0062D"/>
    <w:rsid w:val="00B00C55"/>
    <w:rsid w:val="00B01617"/>
    <w:rsid w:val="00B01ADC"/>
    <w:rsid w:val="00B01D6E"/>
    <w:rsid w:val="00B020EE"/>
    <w:rsid w:val="00B021F1"/>
    <w:rsid w:val="00B02D63"/>
    <w:rsid w:val="00B03C03"/>
    <w:rsid w:val="00B03EA3"/>
    <w:rsid w:val="00B04768"/>
    <w:rsid w:val="00B049FE"/>
    <w:rsid w:val="00B04A55"/>
    <w:rsid w:val="00B054D9"/>
    <w:rsid w:val="00B0557C"/>
    <w:rsid w:val="00B069A8"/>
    <w:rsid w:val="00B06D31"/>
    <w:rsid w:val="00B074E3"/>
    <w:rsid w:val="00B07AA0"/>
    <w:rsid w:val="00B100C6"/>
    <w:rsid w:val="00B10572"/>
    <w:rsid w:val="00B110FF"/>
    <w:rsid w:val="00B11297"/>
    <w:rsid w:val="00B121C4"/>
    <w:rsid w:val="00B12DCB"/>
    <w:rsid w:val="00B13114"/>
    <w:rsid w:val="00B133DC"/>
    <w:rsid w:val="00B134E4"/>
    <w:rsid w:val="00B135F5"/>
    <w:rsid w:val="00B146EA"/>
    <w:rsid w:val="00B14FDB"/>
    <w:rsid w:val="00B16FF7"/>
    <w:rsid w:val="00B21499"/>
    <w:rsid w:val="00B2199B"/>
    <w:rsid w:val="00B21C2A"/>
    <w:rsid w:val="00B22F97"/>
    <w:rsid w:val="00B2353E"/>
    <w:rsid w:val="00B239F7"/>
    <w:rsid w:val="00B24365"/>
    <w:rsid w:val="00B244BC"/>
    <w:rsid w:val="00B24E90"/>
    <w:rsid w:val="00B25B99"/>
    <w:rsid w:val="00B26607"/>
    <w:rsid w:val="00B269E8"/>
    <w:rsid w:val="00B3041F"/>
    <w:rsid w:val="00B314DD"/>
    <w:rsid w:val="00B317EF"/>
    <w:rsid w:val="00B3211E"/>
    <w:rsid w:val="00B32800"/>
    <w:rsid w:val="00B33222"/>
    <w:rsid w:val="00B338EF"/>
    <w:rsid w:val="00B34FF7"/>
    <w:rsid w:val="00B35C6E"/>
    <w:rsid w:val="00B41B94"/>
    <w:rsid w:val="00B41BC4"/>
    <w:rsid w:val="00B41FDB"/>
    <w:rsid w:val="00B428D4"/>
    <w:rsid w:val="00B42BF5"/>
    <w:rsid w:val="00B42E28"/>
    <w:rsid w:val="00B42FFB"/>
    <w:rsid w:val="00B44168"/>
    <w:rsid w:val="00B45547"/>
    <w:rsid w:val="00B45DC4"/>
    <w:rsid w:val="00B45F4F"/>
    <w:rsid w:val="00B47E10"/>
    <w:rsid w:val="00B50DBE"/>
    <w:rsid w:val="00B50E72"/>
    <w:rsid w:val="00B51CBF"/>
    <w:rsid w:val="00B52EFF"/>
    <w:rsid w:val="00B54D56"/>
    <w:rsid w:val="00B55301"/>
    <w:rsid w:val="00B564CD"/>
    <w:rsid w:val="00B60F27"/>
    <w:rsid w:val="00B6125F"/>
    <w:rsid w:val="00B6166A"/>
    <w:rsid w:val="00B6196F"/>
    <w:rsid w:val="00B61BD2"/>
    <w:rsid w:val="00B61EA8"/>
    <w:rsid w:val="00B62F6B"/>
    <w:rsid w:val="00B6500B"/>
    <w:rsid w:val="00B651F7"/>
    <w:rsid w:val="00B65B2D"/>
    <w:rsid w:val="00B665FB"/>
    <w:rsid w:val="00B66BB4"/>
    <w:rsid w:val="00B66E81"/>
    <w:rsid w:val="00B701C6"/>
    <w:rsid w:val="00B70786"/>
    <w:rsid w:val="00B72107"/>
    <w:rsid w:val="00B72B8B"/>
    <w:rsid w:val="00B74114"/>
    <w:rsid w:val="00B7605E"/>
    <w:rsid w:val="00B769F9"/>
    <w:rsid w:val="00B77C80"/>
    <w:rsid w:val="00B8067E"/>
    <w:rsid w:val="00B80B4C"/>
    <w:rsid w:val="00B80E52"/>
    <w:rsid w:val="00B81017"/>
    <w:rsid w:val="00B81172"/>
    <w:rsid w:val="00B811A5"/>
    <w:rsid w:val="00B81665"/>
    <w:rsid w:val="00B83630"/>
    <w:rsid w:val="00B83F5E"/>
    <w:rsid w:val="00B8578D"/>
    <w:rsid w:val="00B86355"/>
    <w:rsid w:val="00B867FD"/>
    <w:rsid w:val="00B878E2"/>
    <w:rsid w:val="00B90E08"/>
    <w:rsid w:val="00B918D4"/>
    <w:rsid w:val="00B93DE8"/>
    <w:rsid w:val="00B94BBC"/>
    <w:rsid w:val="00B9528C"/>
    <w:rsid w:val="00B95316"/>
    <w:rsid w:val="00B95619"/>
    <w:rsid w:val="00B969C4"/>
    <w:rsid w:val="00B97927"/>
    <w:rsid w:val="00BA092B"/>
    <w:rsid w:val="00BA14D6"/>
    <w:rsid w:val="00BA23E3"/>
    <w:rsid w:val="00BA2BA0"/>
    <w:rsid w:val="00BA30CE"/>
    <w:rsid w:val="00BA31A9"/>
    <w:rsid w:val="00BA35F9"/>
    <w:rsid w:val="00BA3F4B"/>
    <w:rsid w:val="00BA436A"/>
    <w:rsid w:val="00BA5268"/>
    <w:rsid w:val="00BA598E"/>
    <w:rsid w:val="00BA71C7"/>
    <w:rsid w:val="00BA733C"/>
    <w:rsid w:val="00BA7489"/>
    <w:rsid w:val="00BA79FA"/>
    <w:rsid w:val="00BA7CE8"/>
    <w:rsid w:val="00BB05E5"/>
    <w:rsid w:val="00BB0992"/>
    <w:rsid w:val="00BB1A37"/>
    <w:rsid w:val="00BB1C25"/>
    <w:rsid w:val="00BB23D3"/>
    <w:rsid w:val="00BB254D"/>
    <w:rsid w:val="00BB5433"/>
    <w:rsid w:val="00BB69ED"/>
    <w:rsid w:val="00BB708C"/>
    <w:rsid w:val="00BB73E4"/>
    <w:rsid w:val="00BB7FA2"/>
    <w:rsid w:val="00BC0CCC"/>
    <w:rsid w:val="00BC1234"/>
    <w:rsid w:val="00BC1486"/>
    <w:rsid w:val="00BC14A3"/>
    <w:rsid w:val="00BC1B61"/>
    <w:rsid w:val="00BC23AC"/>
    <w:rsid w:val="00BC2592"/>
    <w:rsid w:val="00BC2B89"/>
    <w:rsid w:val="00BC3952"/>
    <w:rsid w:val="00BC50C8"/>
    <w:rsid w:val="00BC517F"/>
    <w:rsid w:val="00BC5B8A"/>
    <w:rsid w:val="00BC5EEA"/>
    <w:rsid w:val="00BC7715"/>
    <w:rsid w:val="00BD0F86"/>
    <w:rsid w:val="00BD1872"/>
    <w:rsid w:val="00BD1A58"/>
    <w:rsid w:val="00BD275F"/>
    <w:rsid w:val="00BD2E10"/>
    <w:rsid w:val="00BD4D8E"/>
    <w:rsid w:val="00BD621B"/>
    <w:rsid w:val="00BD7BDF"/>
    <w:rsid w:val="00BD7E7C"/>
    <w:rsid w:val="00BD7EDF"/>
    <w:rsid w:val="00BE0A78"/>
    <w:rsid w:val="00BE0C1B"/>
    <w:rsid w:val="00BE193D"/>
    <w:rsid w:val="00BE1C26"/>
    <w:rsid w:val="00BE2DDB"/>
    <w:rsid w:val="00BE3445"/>
    <w:rsid w:val="00BE3945"/>
    <w:rsid w:val="00BE3C12"/>
    <w:rsid w:val="00BE3CE7"/>
    <w:rsid w:val="00BE438F"/>
    <w:rsid w:val="00BE4A04"/>
    <w:rsid w:val="00BE51D3"/>
    <w:rsid w:val="00BE5D42"/>
    <w:rsid w:val="00BE5F72"/>
    <w:rsid w:val="00BE6B80"/>
    <w:rsid w:val="00BF0EAD"/>
    <w:rsid w:val="00BF19DA"/>
    <w:rsid w:val="00BF1BE7"/>
    <w:rsid w:val="00BF244F"/>
    <w:rsid w:val="00BF33C8"/>
    <w:rsid w:val="00BF3B1D"/>
    <w:rsid w:val="00BF48F1"/>
    <w:rsid w:val="00BF5F95"/>
    <w:rsid w:val="00BF6528"/>
    <w:rsid w:val="00BF6D05"/>
    <w:rsid w:val="00BF6F82"/>
    <w:rsid w:val="00BF7536"/>
    <w:rsid w:val="00C007D8"/>
    <w:rsid w:val="00C03BBA"/>
    <w:rsid w:val="00C04BD1"/>
    <w:rsid w:val="00C05A74"/>
    <w:rsid w:val="00C05BE3"/>
    <w:rsid w:val="00C0761F"/>
    <w:rsid w:val="00C10263"/>
    <w:rsid w:val="00C1055E"/>
    <w:rsid w:val="00C10591"/>
    <w:rsid w:val="00C1086E"/>
    <w:rsid w:val="00C12365"/>
    <w:rsid w:val="00C12585"/>
    <w:rsid w:val="00C129CB"/>
    <w:rsid w:val="00C12D10"/>
    <w:rsid w:val="00C1345D"/>
    <w:rsid w:val="00C13481"/>
    <w:rsid w:val="00C13745"/>
    <w:rsid w:val="00C13994"/>
    <w:rsid w:val="00C13E06"/>
    <w:rsid w:val="00C14AD2"/>
    <w:rsid w:val="00C15017"/>
    <w:rsid w:val="00C16125"/>
    <w:rsid w:val="00C16671"/>
    <w:rsid w:val="00C16884"/>
    <w:rsid w:val="00C16C6D"/>
    <w:rsid w:val="00C17159"/>
    <w:rsid w:val="00C1748E"/>
    <w:rsid w:val="00C175FC"/>
    <w:rsid w:val="00C17F3E"/>
    <w:rsid w:val="00C20B18"/>
    <w:rsid w:val="00C2152B"/>
    <w:rsid w:val="00C22D48"/>
    <w:rsid w:val="00C23584"/>
    <w:rsid w:val="00C237C0"/>
    <w:rsid w:val="00C23D2F"/>
    <w:rsid w:val="00C2426F"/>
    <w:rsid w:val="00C257E3"/>
    <w:rsid w:val="00C262B7"/>
    <w:rsid w:val="00C27651"/>
    <w:rsid w:val="00C30434"/>
    <w:rsid w:val="00C30995"/>
    <w:rsid w:val="00C31120"/>
    <w:rsid w:val="00C31E11"/>
    <w:rsid w:val="00C320B7"/>
    <w:rsid w:val="00C323E4"/>
    <w:rsid w:val="00C33082"/>
    <w:rsid w:val="00C33B06"/>
    <w:rsid w:val="00C33E76"/>
    <w:rsid w:val="00C346F8"/>
    <w:rsid w:val="00C34769"/>
    <w:rsid w:val="00C34845"/>
    <w:rsid w:val="00C3658A"/>
    <w:rsid w:val="00C36CD7"/>
    <w:rsid w:val="00C372A7"/>
    <w:rsid w:val="00C37387"/>
    <w:rsid w:val="00C373B1"/>
    <w:rsid w:val="00C41AE5"/>
    <w:rsid w:val="00C4327F"/>
    <w:rsid w:val="00C43643"/>
    <w:rsid w:val="00C43C4A"/>
    <w:rsid w:val="00C445DB"/>
    <w:rsid w:val="00C45361"/>
    <w:rsid w:val="00C46054"/>
    <w:rsid w:val="00C46085"/>
    <w:rsid w:val="00C46B76"/>
    <w:rsid w:val="00C47F5B"/>
    <w:rsid w:val="00C52BB9"/>
    <w:rsid w:val="00C540BF"/>
    <w:rsid w:val="00C5494A"/>
    <w:rsid w:val="00C559B8"/>
    <w:rsid w:val="00C55FA2"/>
    <w:rsid w:val="00C56821"/>
    <w:rsid w:val="00C572B8"/>
    <w:rsid w:val="00C57E94"/>
    <w:rsid w:val="00C60813"/>
    <w:rsid w:val="00C61DF9"/>
    <w:rsid w:val="00C62BC8"/>
    <w:rsid w:val="00C637C1"/>
    <w:rsid w:val="00C652E0"/>
    <w:rsid w:val="00C6567B"/>
    <w:rsid w:val="00C657FD"/>
    <w:rsid w:val="00C66574"/>
    <w:rsid w:val="00C70F01"/>
    <w:rsid w:val="00C71158"/>
    <w:rsid w:val="00C720C5"/>
    <w:rsid w:val="00C72462"/>
    <w:rsid w:val="00C72D5F"/>
    <w:rsid w:val="00C73503"/>
    <w:rsid w:val="00C7396E"/>
    <w:rsid w:val="00C739DB"/>
    <w:rsid w:val="00C73B05"/>
    <w:rsid w:val="00C747AF"/>
    <w:rsid w:val="00C75774"/>
    <w:rsid w:val="00C758FD"/>
    <w:rsid w:val="00C75B68"/>
    <w:rsid w:val="00C75C6A"/>
    <w:rsid w:val="00C7698B"/>
    <w:rsid w:val="00C76C9C"/>
    <w:rsid w:val="00C76E68"/>
    <w:rsid w:val="00C8067E"/>
    <w:rsid w:val="00C81E49"/>
    <w:rsid w:val="00C82CA8"/>
    <w:rsid w:val="00C84FF3"/>
    <w:rsid w:val="00C8555C"/>
    <w:rsid w:val="00C85CC0"/>
    <w:rsid w:val="00C86EA7"/>
    <w:rsid w:val="00C87299"/>
    <w:rsid w:val="00C8772E"/>
    <w:rsid w:val="00C87BA7"/>
    <w:rsid w:val="00C87E5F"/>
    <w:rsid w:val="00C905EE"/>
    <w:rsid w:val="00C906C5"/>
    <w:rsid w:val="00C907A4"/>
    <w:rsid w:val="00C90C26"/>
    <w:rsid w:val="00C91077"/>
    <w:rsid w:val="00C91B4A"/>
    <w:rsid w:val="00C91C13"/>
    <w:rsid w:val="00C91EDA"/>
    <w:rsid w:val="00C921F6"/>
    <w:rsid w:val="00C927A0"/>
    <w:rsid w:val="00C94685"/>
    <w:rsid w:val="00C9493E"/>
    <w:rsid w:val="00C954A9"/>
    <w:rsid w:val="00C95EA4"/>
    <w:rsid w:val="00C962EB"/>
    <w:rsid w:val="00C97157"/>
    <w:rsid w:val="00C97807"/>
    <w:rsid w:val="00C97AC2"/>
    <w:rsid w:val="00CA0413"/>
    <w:rsid w:val="00CA0872"/>
    <w:rsid w:val="00CA0C0D"/>
    <w:rsid w:val="00CA1407"/>
    <w:rsid w:val="00CA1A40"/>
    <w:rsid w:val="00CA34B8"/>
    <w:rsid w:val="00CA369A"/>
    <w:rsid w:val="00CA3AE2"/>
    <w:rsid w:val="00CA433B"/>
    <w:rsid w:val="00CA4511"/>
    <w:rsid w:val="00CA52E7"/>
    <w:rsid w:val="00CA6AF3"/>
    <w:rsid w:val="00CB06A0"/>
    <w:rsid w:val="00CB14DB"/>
    <w:rsid w:val="00CB2C18"/>
    <w:rsid w:val="00CB34CA"/>
    <w:rsid w:val="00CB34DF"/>
    <w:rsid w:val="00CB53AB"/>
    <w:rsid w:val="00CB6D84"/>
    <w:rsid w:val="00CC0340"/>
    <w:rsid w:val="00CC0520"/>
    <w:rsid w:val="00CC0ABA"/>
    <w:rsid w:val="00CC0F5D"/>
    <w:rsid w:val="00CC10E5"/>
    <w:rsid w:val="00CC1FD8"/>
    <w:rsid w:val="00CC2BDE"/>
    <w:rsid w:val="00CC2DF1"/>
    <w:rsid w:val="00CC317F"/>
    <w:rsid w:val="00CC323B"/>
    <w:rsid w:val="00CC41D5"/>
    <w:rsid w:val="00CC4511"/>
    <w:rsid w:val="00CC523A"/>
    <w:rsid w:val="00CC5850"/>
    <w:rsid w:val="00CC647E"/>
    <w:rsid w:val="00CC712A"/>
    <w:rsid w:val="00CC7511"/>
    <w:rsid w:val="00CC7B48"/>
    <w:rsid w:val="00CC7CE6"/>
    <w:rsid w:val="00CD02ED"/>
    <w:rsid w:val="00CD04C2"/>
    <w:rsid w:val="00CD0877"/>
    <w:rsid w:val="00CD221E"/>
    <w:rsid w:val="00CD226A"/>
    <w:rsid w:val="00CD2399"/>
    <w:rsid w:val="00CD2539"/>
    <w:rsid w:val="00CD3454"/>
    <w:rsid w:val="00CD3E59"/>
    <w:rsid w:val="00CD43F6"/>
    <w:rsid w:val="00CD465E"/>
    <w:rsid w:val="00CD4668"/>
    <w:rsid w:val="00CD4BDF"/>
    <w:rsid w:val="00CD5D7A"/>
    <w:rsid w:val="00CD5E86"/>
    <w:rsid w:val="00CD61BE"/>
    <w:rsid w:val="00CD6333"/>
    <w:rsid w:val="00CD6AC7"/>
    <w:rsid w:val="00CD6BC1"/>
    <w:rsid w:val="00CE076D"/>
    <w:rsid w:val="00CE0883"/>
    <w:rsid w:val="00CE16C4"/>
    <w:rsid w:val="00CE1FB6"/>
    <w:rsid w:val="00CE2A3C"/>
    <w:rsid w:val="00CE3930"/>
    <w:rsid w:val="00CE4576"/>
    <w:rsid w:val="00CE6C56"/>
    <w:rsid w:val="00CE7045"/>
    <w:rsid w:val="00CF0046"/>
    <w:rsid w:val="00CF0605"/>
    <w:rsid w:val="00CF0C29"/>
    <w:rsid w:val="00CF15F2"/>
    <w:rsid w:val="00CF2190"/>
    <w:rsid w:val="00CF2385"/>
    <w:rsid w:val="00CF4148"/>
    <w:rsid w:val="00CF4917"/>
    <w:rsid w:val="00CF594E"/>
    <w:rsid w:val="00CF6C54"/>
    <w:rsid w:val="00D00658"/>
    <w:rsid w:val="00D01918"/>
    <w:rsid w:val="00D01EBC"/>
    <w:rsid w:val="00D02DA4"/>
    <w:rsid w:val="00D034D4"/>
    <w:rsid w:val="00D03578"/>
    <w:rsid w:val="00D038DE"/>
    <w:rsid w:val="00D04515"/>
    <w:rsid w:val="00D04623"/>
    <w:rsid w:val="00D05357"/>
    <w:rsid w:val="00D07186"/>
    <w:rsid w:val="00D07B8C"/>
    <w:rsid w:val="00D10880"/>
    <w:rsid w:val="00D10E88"/>
    <w:rsid w:val="00D113C9"/>
    <w:rsid w:val="00D12152"/>
    <w:rsid w:val="00D1285B"/>
    <w:rsid w:val="00D14074"/>
    <w:rsid w:val="00D17A4E"/>
    <w:rsid w:val="00D17CF4"/>
    <w:rsid w:val="00D20A65"/>
    <w:rsid w:val="00D215E9"/>
    <w:rsid w:val="00D2196E"/>
    <w:rsid w:val="00D2221B"/>
    <w:rsid w:val="00D22CE2"/>
    <w:rsid w:val="00D23379"/>
    <w:rsid w:val="00D23453"/>
    <w:rsid w:val="00D2453E"/>
    <w:rsid w:val="00D2462C"/>
    <w:rsid w:val="00D24C26"/>
    <w:rsid w:val="00D266F6"/>
    <w:rsid w:val="00D26B46"/>
    <w:rsid w:val="00D27DA1"/>
    <w:rsid w:val="00D27FBF"/>
    <w:rsid w:val="00D30B02"/>
    <w:rsid w:val="00D3106B"/>
    <w:rsid w:val="00D313C4"/>
    <w:rsid w:val="00D31587"/>
    <w:rsid w:val="00D3218D"/>
    <w:rsid w:val="00D321BC"/>
    <w:rsid w:val="00D34B65"/>
    <w:rsid w:val="00D35187"/>
    <w:rsid w:val="00D351CA"/>
    <w:rsid w:val="00D35C3D"/>
    <w:rsid w:val="00D372BD"/>
    <w:rsid w:val="00D37E7F"/>
    <w:rsid w:val="00D4095D"/>
    <w:rsid w:val="00D412B5"/>
    <w:rsid w:val="00D423D7"/>
    <w:rsid w:val="00D4250A"/>
    <w:rsid w:val="00D42593"/>
    <w:rsid w:val="00D42A8B"/>
    <w:rsid w:val="00D43065"/>
    <w:rsid w:val="00D43D5A"/>
    <w:rsid w:val="00D44175"/>
    <w:rsid w:val="00D442C2"/>
    <w:rsid w:val="00D4469C"/>
    <w:rsid w:val="00D458C3"/>
    <w:rsid w:val="00D4595B"/>
    <w:rsid w:val="00D45E68"/>
    <w:rsid w:val="00D460B5"/>
    <w:rsid w:val="00D46676"/>
    <w:rsid w:val="00D4727E"/>
    <w:rsid w:val="00D47BD0"/>
    <w:rsid w:val="00D500B2"/>
    <w:rsid w:val="00D5057B"/>
    <w:rsid w:val="00D50910"/>
    <w:rsid w:val="00D50E2A"/>
    <w:rsid w:val="00D522A6"/>
    <w:rsid w:val="00D536FC"/>
    <w:rsid w:val="00D53D93"/>
    <w:rsid w:val="00D540F3"/>
    <w:rsid w:val="00D5604D"/>
    <w:rsid w:val="00D56191"/>
    <w:rsid w:val="00D56DF0"/>
    <w:rsid w:val="00D57109"/>
    <w:rsid w:val="00D57296"/>
    <w:rsid w:val="00D57C3F"/>
    <w:rsid w:val="00D600F9"/>
    <w:rsid w:val="00D616E9"/>
    <w:rsid w:val="00D62FB3"/>
    <w:rsid w:val="00D63316"/>
    <w:rsid w:val="00D63578"/>
    <w:rsid w:val="00D6381C"/>
    <w:rsid w:val="00D642F9"/>
    <w:rsid w:val="00D65CFC"/>
    <w:rsid w:val="00D66D98"/>
    <w:rsid w:val="00D66F86"/>
    <w:rsid w:val="00D67E25"/>
    <w:rsid w:val="00D70DC9"/>
    <w:rsid w:val="00D71527"/>
    <w:rsid w:val="00D71BFA"/>
    <w:rsid w:val="00D735BE"/>
    <w:rsid w:val="00D73FB7"/>
    <w:rsid w:val="00D746F6"/>
    <w:rsid w:val="00D74F93"/>
    <w:rsid w:val="00D7592E"/>
    <w:rsid w:val="00D763C0"/>
    <w:rsid w:val="00D76C89"/>
    <w:rsid w:val="00D76FB2"/>
    <w:rsid w:val="00D773FB"/>
    <w:rsid w:val="00D8273E"/>
    <w:rsid w:val="00D828B9"/>
    <w:rsid w:val="00D83556"/>
    <w:rsid w:val="00D852CF"/>
    <w:rsid w:val="00D85B36"/>
    <w:rsid w:val="00D87149"/>
    <w:rsid w:val="00D9010D"/>
    <w:rsid w:val="00D90292"/>
    <w:rsid w:val="00D902FE"/>
    <w:rsid w:val="00D90CC2"/>
    <w:rsid w:val="00D90D7E"/>
    <w:rsid w:val="00D91874"/>
    <w:rsid w:val="00D92289"/>
    <w:rsid w:val="00D93509"/>
    <w:rsid w:val="00D93512"/>
    <w:rsid w:val="00D937BA"/>
    <w:rsid w:val="00D9413B"/>
    <w:rsid w:val="00D94EDC"/>
    <w:rsid w:val="00D94F39"/>
    <w:rsid w:val="00D96F40"/>
    <w:rsid w:val="00D9702E"/>
    <w:rsid w:val="00D97E65"/>
    <w:rsid w:val="00DA1395"/>
    <w:rsid w:val="00DA1DC0"/>
    <w:rsid w:val="00DA36BA"/>
    <w:rsid w:val="00DA37DD"/>
    <w:rsid w:val="00DA3D90"/>
    <w:rsid w:val="00DA5F9C"/>
    <w:rsid w:val="00DA69F6"/>
    <w:rsid w:val="00DA6A57"/>
    <w:rsid w:val="00DA7394"/>
    <w:rsid w:val="00DA783A"/>
    <w:rsid w:val="00DA7D20"/>
    <w:rsid w:val="00DB058E"/>
    <w:rsid w:val="00DB0AC7"/>
    <w:rsid w:val="00DB1773"/>
    <w:rsid w:val="00DB1E98"/>
    <w:rsid w:val="00DB28EE"/>
    <w:rsid w:val="00DB518A"/>
    <w:rsid w:val="00DB5EFC"/>
    <w:rsid w:val="00DB7050"/>
    <w:rsid w:val="00DC1089"/>
    <w:rsid w:val="00DC13F6"/>
    <w:rsid w:val="00DC1B5F"/>
    <w:rsid w:val="00DC253E"/>
    <w:rsid w:val="00DC42CB"/>
    <w:rsid w:val="00DC49D4"/>
    <w:rsid w:val="00DC53DB"/>
    <w:rsid w:val="00DC7331"/>
    <w:rsid w:val="00DC7ADC"/>
    <w:rsid w:val="00DC7D43"/>
    <w:rsid w:val="00DC7FD3"/>
    <w:rsid w:val="00DD04FE"/>
    <w:rsid w:val="00DD09B2"/>
    <w:rsid w:val="00DD1188"/>
    <w:rsid w:val="00DD1883"/>
    <w:rsid w:val="00DD1AD6"/>
    <w:rsid w:val="00DD2BC3"/>
    <w:rsid w:val="00DD2DDF"/>
    <w:rsid w:val="00DD3375"/>
    <w:rsid w:val="00DD3C57"/>
    <w:rsid w:val="00DD3C9F"/>
    <w:rsid w:val="00DD45E6"/>
    <w:rsid w:val="00DD4650"/>
    <w:rsid w:val="00DD48E5"/>
    <w:rsid w:val="00DD49E7"/>
    <w:rsid w:val="00DD4AA0"/>
    <w:rsid w:val="00DD5140"/>
    <w:rsid w:val="00DD60BC"/>
    <w:rsid w:val="00DD6159"/>
    <w:rsid w:val="00DD6F36"/>
    <w:rsid w:val="00DE0F48"/>
    <w:rsid w:val="00DE11F2"/>
    <w:rsid w:val="00DE32B1"/>
    <w:rsid w:val="00DE3D8B"/>
    <w:rsid w:val="00DE4010"/>
    <w:rsid w:val="00DE54B5"/>
    <w:rsid w:val="00DE54B9"/>
    <w:rsid w:val="00DE58A2"/>
    <w:rsid w:val="00DE66AD"/>
    <w:rsid w:val="00DE7C31"/>
    <w:rsid w:val="00DE7F7C"/>
    <w:rsid w:val="00DF15D3"/>
    <w:rsid w:val="00DF1603"/>
    <w:rsid w:val="00DF20D3"/>
    <w:rsid w:val="00DF2D34"/>
    <w:rsid w:val="00DF2FE1"/>
    <w:rsid w:val="00DF3945"/>
    <w:rsid w:val="00DF4138"/>
    <w:rsid w:val="00E005D7"/>
    <w:rsid w:val="00E0417F"/>
    <w:rsid w:val="00E042AB"/>
    <w:rsid w:val="00E04420"/>
    <w:rsid w:val="00E04678"/>
    <w:rsid w:val="00E0568F"/>
    <w:rsid w:val="00E058BF"/>
    <w:rsid w:val="00E05EFB"/>
    <w:rsid w:val="00E062E4"/>
    <w:rsid w:val="00E067C3"/>
    <w:rsid w:val="00E078FD"/>
    <w:rsid w:val="00E07E27"/>
    <w:rsid w:val="00E07F00"/>
    <w:rsid w:val="00E11B69"/>
    <w:rsid w:val="00E12BD9"/>
    <w:rsid w:val="00E13B64"/>
    <w:rsid w:val="00E13BEB"/>
    <w:rsid w:val="00E14235"/>
    <w:rsid w:val="00E152A7"/>
    <w:rsid w:val="00E154E4"/>
    <w:rsid w:val="00E16D1D"/>
    <w:rsid w:val="00E21103"/>
    <w:rsid w:val="00E22CE7"/>
    <w:rsid w:val="00E243A8"/>
    <w:rsid w:val="00E248DF"/>
    <w:rsid w:val="00E24CBE"/>
    <w:rsid w:val="00E2644F"/>
    <w:rsid w:val="00E2662F"/>
    <w:rsid w:val="00E270AE"/>
    <w:rsid w:val="00E27460"/>
    <w:rsid w:val="00E2763A"/>
    <w:rsid w:val="00E305FF"/>
    <w:rsid w:val="00E306C9"/>
    <w:rsid w:val="00E30B98"/>
    <w:rsid w:val="00E31896"/>
    <w:rsid w:val="00E32524"/>
    <w:rsid w:val="00E32DAA"/>
    <w:rsid w:val="00E3366C"/>
    <w:rsid w:val="00E33CCF"/>
    <w:rsid w:val="00E33D1D"/>
    <w:rsid w:val="00E3437D"/>
    <w:rsid w:val="00E3442C"/>
    <w:rsid w:val="00E34CFD"/>
    <w:rsid w:val="00E34E15"/>
    <w:rsid w:val="00E3639F"/>
    <w:rsid w:val="00E3695A"/>
    <w:rsid w:val="00E371EC"/>
    <w:rsid w:val="00E37E1B"/>
    <w:rsid w:val="00E37F21"/>
    <w:rsid w:val="00E4158E"/>
    <w:rsid w:val="00E42217"/>
    <w:rsid w:val="00E423B8"/>
    <w:rsid w:val="00E42704"/>
    <w:rsid w:val="00E42C8E"/>
    <w:rsid w:val="00E447D7"/>
    <w:rsid w:val="00E44A53"/>
    <w:rsid w:val="00E44BA6"/>
    <w:rsid w:val="00E45F55"/>
    <w:rsid w:val="00E468CD"/>
    <w:rsid w:val="00E46BC1"/>
    <w:rsid w:val="00E47701"/>
    <w:rsid w:val="00E5025A"/>
    <w:rsid w:val="00E506E9"/>
    <w:rsid w:val="00E50BEF"/>
    <w:rsid w:val="00E513D5"/>
    <w:rsid w:val="00E5476F"/>
    <w:rsid w:val="00E5513D"/>
    <w:rsid w:val="00E5671A"/>
    <w:rsid w:val="00E5726B"/>
    <w:rsid w:val="00E57F66"/>
    <w:rsid w:val="00E60317"/>
    <w:rsid w:val="00E603E2"/>
    <w:rsid w:val="00E60897"/>
    <w:rsid w:val="00E61D41"/>
    <w:rsid w:val="00E63EA5"/>
    <w:rsid w:val="00E66BA7"/>
    <w:rsid w:val="00E66F1D"/>
    <w:rsid w:val="00E67777"/>
    <w:rsid w:val="00E70742"/>
    <w:rsid w:val="00E7296A"/>
    <w:rsid w:val="00E72995"/>
    <w:rsid w:val="00E7305F"/>
    <w:rsid w:val="00E751CB"/>
    <w:rsid w:val="00E753D8"/>
    <w:rsid w:val="00E7590A"/>
    <w:rsid w:val="00E75CB9"/>
    <w:rsid w:val="00E7615F"/>
    <w:rsid w:val="00E776AC"/>
    <w:rsid w:val="00E7775F"/>
    <w:rsid w:val="00E80207"/>
    <w:rsid w:val="00E80590"/>
    <w:rsid w:val="00E80BEE"/>
    <w:rsid w:val="00E813C8"/>
    <w:rsid w:val="00E824D7"/>
    <w:rsid w:val="00E831B2"/>
    <w:rsid w:val="00E83932"/>
    <w:rsid w:val="00E844D9"/>
    <w:rsid w:val="00E85F66"/>
    <w:rsid w:val="00E86348"/>
    <w:rsid w:val="00E86AF5"/>
    <w:rsid w:val="00E873B2"/>
    <w:rsid w:val="00E8758A"/>
    <w:rsid w:val="00E911BC"/>
    <w:rsid w:val="00E91F4F"/>
    <w:rsid w:val="00E91F6C"/>
    <w:rsid w:val="00E92B59"/>
    <w:rsid w:val="00E92DE4"/>
    <w:rsid w:val="00E93556"/>
    <w:rsid w:val="00E936A3"/>
    <w:rsid w:val="00E93785"/>
    <w:rsid w:val="00E94339"/>
    <w:rsid w:val="00E94A0C"/>
    <w:rsid w:val="00E95009"/>
    <w:rsid w:val="00E95F27"/>
    <w:rsid w:val="00E963DF"/>
    <w:rsid w:val="00E96B8D"/>
    <w:rsid w:val="00E96C2D"/>
    <w:rsid w:val="00E97751"/>
    <w:rsid w:val="00EA0039"/>
    <w:rsid w:val="00EA33B0"/>
    <w:rsid w:val="00EA3D5A"/>
    <w:rsid w:val="00EA3F4C"/>
    <w:rsid w:val="00EA40CA"/>
    <w:rsid w:val="00EA416C"/>
    <w:rsid w:val="00EA45C3"/>
    <w:rsid w:val="00EA462F"/>
    <w:rsid w:val="00EA48E8"/>
    <w:rsid w:val="00EA6802"/>
    <w:rsid w:val="00EA72DC"/>
    <w:rsid w:val="00EB0B8E"/>
    <w:rsid w:val="00EB22A1"/>
    <w:rsid w:val="00EB2772"/>
    <w:rsid w:val="00EB3628"/>
    <w:rsid w:val="00EB531B"/>
    <w:rsid w:val="00EB58AE"/>
    <w:rsid w:val="00EB5E86"/>
    <w:rsid w:val="00EB6C68"/>
    <w:rsid w:val="00EC0B53"/>
    <w:rsid w:val="00EC0BCC"/>
    <w:rsid w:val="00EC0E4B"/>
    <w:rsid w:val="00EC11DC"/>
    <w:rsid w:val="00EC1CA1"/>
    <w:rsid w:val="00EC2205"/>
    <w:rsid w:val="00EC2B9C"/>
    <w:rsid w:val="00EC2ED9"/>
    <w:rsid w:val="00EC3717"/>
    <w:rsid w:val="00EC4302"/>
    <w:rsid w:val="00EC5665"/>
    <w:rsid w:val="00EC5A6A"/>
    <w:rsid w:val="00EC5B8E"/>
    <w:rsid w:val="00EC636E"/>
    <w:rsid w:val="00EC6BC9"/>
    <w:rsid w:val="00EC74F9"/>
    <w:rsid w:val="00EC778C"/>
    <w:rsid w:val="00EC7DF8"/>
    <w:rsid w:val="00ED0708"/>
    <w:rsid w:val="00ED0FE5"/>
    <w:rsid w:val="00ED2AB0"/>
    <w:rsid w:val="00ED3415"/>
    <w:rsid w:val="00ED3E42"/>
    <w:rsid w:val="00ED429F"/>
    <w:rsid w:val="00ED55BB"/>
    <w:rsid w:val="00ED6ADD"/>
    <w:rsid w:val="00ED7070"/>
    <w:rsid w:val="00ED71B4"/>
    <w:rsid w:val="00ED79A9"/>
    <w:rsid w:val="00ED7DA9"/>
    <w:rsid w:val="00EE0370"/>
    <w:rsid w:val="00EE11EF"/>
    <w:rsid w:val="00EE1382"/>
    <w:rsid w:val="00EE182E"/>
    <w:rsid w:val="00EE3256"/>
    <w:rsid w:val="00EE3438"/>
    <w:rsid w:val="00EE449F"/>
    <w:rsid w:val="00EE58B9"/>
    <w:rsid w:val="00EE6910"/>
    <w:rsid w:val="00EF016A"/>
    <w:rsid w:val="00EF0295"/>
    <w:rsid w:val="00EF0A40"/>
    <w:rsid w:val="00EF18DD"/>
    <w:rsid w:val="00EF1976"/>
    <w:rsid w:val="00EF1A83"/>
    <w:rsid w:val="00EF1D57"/>
    <w:rsid w:val="00EF1EE9"/>
    <w:rsid w:val="00EF2130"/>
    <w:rsid w:val="00EF341C"/>
    <w:rsid w:val="00EF36E3"/>
    <w:rsid w:val="00EF402C"/>
    <w:rsid w:val="00EF43B7"/>
    <w:rsid w:val="00EF462F"/>
    <w:rsid w:val="00EF490B"/>
    <w:rsid w:val="00EF4C6F"/>
    <w:rsid w:val="00EF65F2"/>
    <w:rsid w:val="00EF699F"/>
    <w:rsid w:val="00EF6D98"/>
    <w:rsid w:val="00EF6F2F"/>
    <w:rsid w:val="00EF70A0"/>
    <w:rsid w:val="00EF75F8"/>
    <w:rsid w:val="00EF78E3"/>
    <w:rsid w:val="00EF7C51"/>
    <w:rsid w:val="00F02EBF"/>
    <w:rsid w:val="00F03D99"/>
    <w:rsid w:val="00F04757"/>
    <w:rsid w:val="00F04FBD"/>
    <w:rsid w:val="00F05645"/>
    <w:rsid w:val="00F07A17"/>
    <w:rsid w:val="00F10518"/>
    <w:rsid w:val="00F1157C"/>
    <w:rsid w:val="00F11C53"/>
    <w:rsid w:val="00F11FB7"/>
    <w:rsid w:val="00F120A1"/>
    <w:rsid w:val="00F138CA"/>
    <w:rsid w:val="00F13F43"/>
    <w:rsid w:val="00F14384"/>
    <w:rsid w:val="00F15C7F"/>
    <w:rsid w:val="00F16074"/>
    <w:rsid w:val="00F171C4"/>
    <w:rsid w:val="00F20424"/>
    <w:rsid w:val="00F20844"/>
    <w:rsid w:val="00F2131B"/>
    <w:rsid w:val="00F21455"/>
    <w:rsid w:val="00F220DD"/>
    <w:rsid w:val="00F224FC"/>
    <w:rsid w:val="00F23350"/>
    <w:rsid w:val="00F246E2"/>
    <w:rsid w:val="00F24F54"/>
    <w:rsid w:val="00F253CC"/>
    <w:rsid w:val="00F2716A"/>
    <w:rsid w:val="00F302C7"/>
    <w:rsid w:val="00F306A5"/>
    <w:rsid w:val="00F30CD3"/>
    <w:rsid w:val="00F30CEA"/>
    <w:rsid w:val="00F31BAF"/>
    <w:rsid w:val="00F322F7"/>
    <w:rsid w:val="00F323E0"/>
    <w:rsid w:val="00F32B48"/>
    <w:rsid w:val="00F32FFB"/>
    <w:rsid w:val="00F341EB"/>
    <w:rsid w:val="00F35989"/>
    <w:rsid w:val="00F375DB"/>
    <w:rsid w:val="00F3767E"/>
    <w:rsid w:val="00F40490"/>
    <w:rsid w:val="00F417B4"/>
    <w:rsid w:val="00F42C81"/>
    <w:rsid w:val="00F433AE"/>
    <w:rsid w:val="00F44326"/>
    <w:rsid w:val="00F4449A"/>
    <w:rsid w:val="00F44870"/>
    <w:rsid w:val="00F44A5F"/>
    <w:rsid w:val="00F44A77"/>
    <w:rsid w:val="00F44C4E"/>
    <w:rsid w:val="00F466F3"/>
    <w:rsid w:val="00F478F3"/>
    <w:rsid w:val="00F505B1"/>
    <w:rsid w:val="00F506F1"/>
    <w:rsid w:val="00F5126D"/>
    <w:rsid w:val="00F514FE"/>
    <w:rsid w:val="00F52006"/>
    <w:rsid w:val="00F5226A"/>
    <w:rsid w:val="00F52AFB"/>
    <w:rsid w:val="00F52B72"/>
    <w:rsid w:val="00F52EAE"/>
    <w:rsid w:val="00F532A2"/>
    <w:rsid w:val="00F5393A"/>
    <w:rsid w:val="00F53AFB"/>
    <w:rsid w:val="00F54364"/>
    <w:rsid w:val="00F547E6"/>
    <w:rsid w:val="00F54E97"/>
    <w:rsid w:val="00F55114"/>
    <w:rsid w:val="00F55225"/>
    <w:rsid w:val="00F556BA"/>
    <w:rsid w:val="00F55C2B"/>
    <w:rsid w:val="00F566C9"/>
    <w:rsid w:val="00F56AFC"/>
    <w:rsid w:val="00F56F75"/>
    <w:rsid w:val="00F5773B"/>
    <w:rsid w:val="00F600E9"/>
    <w:rsid w:val="00F60364"/>
    <w:rsid w:val="00F62800"/>
    <w:rsid w:val="00F62B8F"/>
    <w:rsid w:val="00F6484E"/>
    <w:rsid w:val="00F64865"/>
    <w:rsid w:val="00F64E13"/>
    <w:rsid w:val="00F64FE2"/>
    <w:rsid w:val="00F659ED"/>
    <w:rsid w:val="00F66240"/>
    <w:rsid w:val="00F66546"/>
    <w:rsid w:val="00F66B17"/>
    <w:rsid w:val="00F66FC6"/>
    <w:rsid w:val="00F67317"/>
    <w:rsid w:val="00F6770A"/>
    <w:rsid w:val="00F67A20"/>
    <w:rsid w:val="00F71652"/>
    <w:rsid w:val="00F71CF8"/>
    <w:rsid w:val="00F72ABA"/>
    <w:rsid w:val="00F7388C"/>
    <w:rsid w:val="00F73972"/>
    <w:rsid w:val="00F739DC"/>
    <w:rsid w:val="00F74306"/>
    <w:rsid w:val="00F74C0B"/>
    <w:rsid w:val="00F75D9E"/>
    <w:rsid w:val="00F76512"/>
    <w:rsid w:val="00F7689D"/>
    <w:rsid w:val="00F808E8"/>
    <w:rsid w:val="00F80B67"/>
    <w:rsid w:val="00F817C1"/>
    <w:rsid w:val="00F818C3"/>
    <w:rsid w:val="00F81B45"/>
    <w:rsid w:val="00F8325D"/>
    <w:rsid w:val="00F83B8F"/>
    <w:rsid w:val="00F8434A"/>
    <w:rsid w:val="00F84AC0"/>
    <w:rsid w:val="00F84CF5"/>
    <w:rsid w:val="00F84E1B"/>
    <w:rsid w:val="00F85968"/>
    <w:rsid w:val="00F8603D"/>
    <w:rsid w:val="00F86AA9"/>
    <w:rsid w:val="00F91696"/>
    <w:rsid w:val="00F91FE2"/>
    <w:rsid w:val="00F92533"/>
    <w:rsid w:val="00F928BC"/>
    <w:rsid w:val="00F95233"/>
    <w:rsid w:val="00F95667"/>
    <w:rsid w:val="00F962CE"/>
    <w:rsid w:val="00F96D0C"/>
    <w:rsid w:val="00F976AC"/>
    <w:rsid w:val="00F97FFB"/>
    <w:rsid w:val="00FA1235"/>
    <w:rsid w:val="00FA1790"/>
    <w:rsid w:val="00FA1FB7"/>
    <w:rsid w:val="00FA427A"/>
    <w:rsid w:val="00FA4383"/>
    <w:rsid w:val="00FA5489"/>
    <w:rsid w:val="00FA5A7A"/>
    <w:rsid w:val="00FA5C19"/>
    <w:rsid w:val="00FA7D0C"/>
    <w:rsid w:val="00FB00F0"/>
    <w:rsid w:val="00FB0E6F"/>
    <w:rsid w:val="00FB1646"/>
    <w:rsid w:val="00FB1B93"/>
    <w:rsid w:val="00FB23AC"/>
    <w:rsid w:val="00FB247A"/>
    <w:rsid w:val="00FB2994"/>
    <w:rsid w:val="00FB29F1"/>
    <w:rsid w:val="00FB2CEC"/>
    <w:rsid w:val="00FB3E61"/>
    <w:rsid w:val="00FB5351"/>
    <w:rsid w:val="00FB5914"/>
    <w:rsid w:val="00FB686C"/>
    <w:rsid w:val="00FB6F9E"/>
    <w:rsid w:val="00FB7756"/>
    <w:rsid w:val="00FC02FE"/>
    <w:rsid w:val="00FC1E76"/>
    <w:rsid w:val="00FC234E"/>
    <w:rsid w:val="00FC3534"/>
    <w:rsid w:val="00FC353A"/>
    <w:rsid w:val="00FC3AD1"/>
    <w:rsid w:val="00FC3BD6"/>
    <w:rsid w:val="00FC3F41"/>
    <w:rsid w:val="00FC42A4"/>
    <w:rsid w:val="00FC47D4"/>
    <w:rsid w:val="00FC5364"/>
    <w:rsid w:val="00FC6487"/>
    <w:rsid w:val="00FC6D67"/>
    <w:rsid w:val="00FC7425"/>
    <w:rsid w:val="00FC77DD"/>
    <w:rsid w:val="00FD04C3"/>
    <w:rsid w:val="00FD0B2A"/>
    <w:rsid w:val="00FD0D7D"/>
    <w:rsid w:val="00FD1116"/>
    <w:rsid w:val="00FD168B"/>
    <w:rsid w:val="00FD2554"/>
    <w:rsid w:val="00FD2A89"/>
    <w:rsid w:val="00FD2DD9"/>
    <w:rsid w:val="00FD40FC"/>
    <w:rsid w:val="00FD57CB"/>
    <w:rsid w:val="00FD5C20"/>
    <w:rsid w:val="00FD63EE"/>
    <w:rsid w:val="00FD7D89"/>
    <w:rsid w:val="00FE0486"/>
    <w:rsid w:val="00FE0973"/>
    <w:rsid w:val="00FE1AA4"/>
    <w:rsid w:val="00FE3A9A"/>
    <w:rsid w:val="00FE548C"/>
    <w:rsid w:val="00FE595E"/>
    <w:rsid w:val="00FE601A"/>
    <w:rsid w:val="00FE6696"/>
    <w:rsid w:val="00FE6823"/>
    <w:rsid w:val="00FF12F2"/>
    <w:rsid w:val="00FF1599"/>
    <w:rsid w:val="00FF1B85"/>
    <w:rsid w:val="00FF23CB"/>
    <w:rsid w:val="00FF2C6E"/>
    <w:rsid w:val="00FF41F0"/>
    <w:rsid w:val="00FF42CB"/>
    <w:rsid w:val="00FF56A7"/>
    <w:rsid w:val="00FF5934"/>
    <w:rsid w:val="00FF5A09"/>
    <w:rsid w:val="00FF5C60"/>
    <w:rsid w:val="00FF5D7E"/>
    <w:rsid w:val="00FF6290"/>
    <w:rsid w:val="00FF695B"/>
    <w:rsid w:val="00FF78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semiHidden="0" w:uiPriority="39" w:qFormat="1"/>
  </w:latentStyles>
  <w:style w:type="paragraph" w:default="1" w:styleId="Normal">
    <w:name w:val="Normal"/>
    <w:qFormat/>
    <w:rsid w:val="007B516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8634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8634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8634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8634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8634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E86348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E8634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E86348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E8634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86348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86348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86348"/>
    <w:rPr>
      <w:rFonts w:ascii="Arial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86348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86348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86348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E86348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E86348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86348"/>
    <w:rPr>
      <w:rFonts w:ascii="Arial" w:hAnsi="Arial" w:cs="Arial"/>
    </w:rPr>
  </w:style>
  <w:style w:type="character" w:styleId="Emphasis">
    <w:name w:val="Emphasis"/>
    <w:basedOn w:val="DefaultParagraphFont"/>
    <w:uiPriority w:val="99"/>
    <w:qFormat/>
    <w:rsid w:val="00E86348"/>
    <w:rPr>
      <w:rFonts w:ascii="Times New Roman" w:hAnsi="Times New Roman" w:cs="Times New Roman"/>
      <w:b/>
      <w:bCs/>
      <w:i/>
      <w:iCs/>
    </w:rPr>
  </w:style>
  <w:style w:type="paragraph" w:styleId="Title">
    <w:name w:val="Title"/>
    <w:basedOn w:val="Normal"/>
    <w:next w:val="Normal"/>
    <w:link w:val="TitleChar"/>
    <w:uiPriority w:val="99"/>
    <w:qFormat/>
    <w:rsid w:val="00E86348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E86348"/>
    <w:rPr>
      <w:rFonts w:ascii="Arial" w:hAnsi="Arial" w:cs="Arial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E86348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E86348"/>
    <w:rPr>
      <w:rFonts w:ascii="Arial" w:hAnsi="Arial" w:cs="Arial"/>
      <w:sz w:val="24"/>
      <w:szCs w:val="24"/>
    </w:rPr>
  </w:style>
  <w:style w:type="character" w:styleId="Strong">
    <w:name w:val="Strong"/>
    <w:basedOn w:val="DefaultParagraphFont"/>
    <w:uiPriority w:val="99"/>
    <w:qFormat/>
    <w:rsid w:val="00E86348"/>
    <w:rPr>
      <w:b/>
      <w:bCs/>
    </w:rPr>
  </w:style>
  <w:style w:type="paragraph" w:styleId="NoSpacing">
    <w:name w:val="No Spacing"/>
    <w:basedOn w:val="Normal"/>
    <w:link w:val="NoSpacingChar"/>
    <w:uiPriority w:val="99"/>
    <w:qFormat/>
    <w:rsid w:val="00E86348"/>
    <w:rPr>
      <w:sz w:val="32"/>
      <w:szCs w:val="32"/>
    </w:rPr>
  </w:style>
  <w:style w:type="paragraph" w:styleId="ListParagraph">
    <w:name w:val="List Paragraph"/>
    <w:basedOn w:val="Normal"/>
    <w:uiPriority w:val="99"/>
    <w:qFormat/>
    <w:rsid w:val="00E86348"/>
    <w:pPr>
      <w:ind w:left="720"/>
    </w:pPr>
  </w:style>
  <w:style w:type="paragraph" w:styleId="Quote">
    <w:name w:val="Quote"/>
    <w:basedOn w:val="Normal"/>
    <w:next w:val="Normal"/>
    <w:link w:val="QuoteChar"/>
    <w:uiPriority w:val="99"/>
    <w:qFormat/>
    <w:rsid w:val="00E86348"/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locked/>
    <w:rsid w:val="00E86348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E86348"/>
    <w:pPr>
      <w:ind w:left="720" w:right="720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E86348"/>
    <w:rPr>
      <w:b/>
      <w:bCs/>
      <w:i/>
      <w:iCs/>
      <w:sz w:val="24"/>
      <w:szCs w:val="24"/>
    </w:rPr>
  </w:style>
  <w:style w:type="character" w:styleId="SubtleEmphasis">
    <w:name w:val="Subtle Emphasis"/>
    <w:basedOn w:val="DefaultParagraphFont"/>
    <w:uiPriority w:val="99"/>
    <w:qFormat/>
    <w:rsid w:val="00E86348"/>
    <w:rPr>
      <w:i/>
      <w:iCs/>
      <w:color w:val="auto"/>
    </w:rPr>
  </w:style>
  <w:style w:type="character" w:styleId="IntenseEmphasis">
    <w:name w:val="Intense Emphasis"/>
    <w:basedOn w:val="DefaultParagraphFont"/>
    <w:uiPriority w:val="99"/>
    <w:qFormat/>
    <w:rsid w:val="00E86348"/>
    <w:rPr>
      <w:b/>
      <w:bCs/>
      <w:i/>
      <w:iCs/>
      <w:sz w:val="24"/>
      <w:szCs w:val="24"/>
      <w:u w:val="single"/>
    </w:rPr>
  </w:style>
  <w:style w:type="character" w:styleId="SubtleReference">
    <w:name w:val="Subtle Reference"/>
    <w:basedOn w:val="DefaultParagraphFont"/>
    <w:uiPriority w:val="99"/>
    <w:qFormat/>
    <w:rsid w:val="00E86348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99"/>
    <w:qFormat/>
    <w:rsid w:val="00E86348"/>
    <w:rPr>
      <w:b/>
      <w:bCs/>
      <w:sz w:val="24"/>
      <w:szCs w:val="24"/>
      <w:u w:val="single"/>
    </w:rPr>
  </w:style>
  <w:style w:type="character" w:styleId="BookTitle">
    <w:name w:val="Book Title"/>
    <w:basedOn w:val="DefaultParagraphFont"/>
    <w:uiPriority w:val="99"/>
    <w:qFormat/>
    <w:rsid w:val="00E86348"/>
    <w:rPr>
      <w:rFonts w:ascii="Arial" w:hAnsi="Arial" w:cs="Arial"/>
      <w:b/>
      <w:bCs/>
      <w:i/>
      <w:iCs/>
      <w:sz w:val="24"/>
      <w:szCs w:val="24"/>
    </w:rPr>
  </w:style>
  <w:style w:type="paragraph" w:styleId="TOCHeading">
    <w:name w:val="TOC Heading"/>
    <w:basedOn w:val="Heading1"/>
    <w:next w:val="Normal"/>
    <w:uiPriority w:val="99"/>
    <w:qFormat/>
    <w:rsid w:val="00E86348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rsid w:val="007B51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B516A"/>
    <w:rPr>
      <w:rFonts w:ascii="Tahoma" w:hAnsi="Tahoma" w:cs="Tahoma"/>
      <w:sz w:val="16"/>
      <w:szCs w:val="16"/>
      <w:lang w:val="ru-RU" w:eastAsia="ru-RU"/>
    </w:rPr>
  </w:style>
  <w:style w:type="paragraph" w:styleId="Footer">
    <w:name w:val="footer"/>
    <w:basedOn w:val="Normal"/>
    <w:link w:val="FooterChar"/>
    <w:uiPriority w:val="99"/>
    <w:rsid w:val="00C652E0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652E0"/>
    <w:rPr>
      <w:rFonts w:ascii="Times New Roman" w:hAnsi="Times New Roman" w:cs="Times New Roman"/>
      <w:sz w:val="20"/>
      <w:szCs w:val="20"/>
      <w:lang w:val="ru-RU" w:eastAsia="ru-RU"/>
    </w:rPr>
  </w:style>
  <w:style w:type="paragraph" w:customStyle="1" w:styleId="ConsPlusCell">
    <w:name w:val="ConsPlusCell"/>
    <w:uiPriority w:val="99"/>
    <w:rsid w:val="00C3476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NoSpacingChar">
    <w:name w:val="No Spacing Char"/>
    <w:link w:val="NoSpacing"/>
    <w:uiPriority w:val="99"/>
    <w:locked/>
    <w:rsid w:val="0036446C"/>
    <w:rPr>
      <w:rFonts w:ascii="Times New Roman" w:hAnsi="Times New Roman" w:cs="Times New Roman"/>
      <w:sz w:val="32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43</TotalTime>
  <Pages>6</Pages>
  <Words>775</Words>
  <Characters>4420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Admin</cp:lastModifiedBy>
  <cp:revision>9</cp:revision>
  <cp:lastPrinted>2016-02-09T17:17:00Z</cp:lastPrinted>
  <dcterms:created xsi:type="dcterms:W3CDTF">2015-06-20T11:24:00Z</dcterms:created>
  <dcterms:modified xsi:type="dcterms:W3CDTF">2016-02-09T17:18:00Z</dcterms:modified>
</cp:coreProperties>
</file>