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E15" w:rsidRDefault="009F0E15" w:rsidP="006D3E47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4" o:title=""/>
          </v:shape>
        </w:pict>
      </w:r>
    </w:p>
    <w:p w:rsidR="009F0E15" w:rsidRDefault="009F0E15" w:rsidP="006D3E47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F0E15" w:rsidRPr="005E217D" w:rsidRDefault="009F0E15" w:rsidP="006D3E47">
      <w:pPr>
        <w:tabs>
          <w:tab w:val="left" w:pos="2680"/>
        </w:tabs>
        <w:jc w:val="center"/>
        <w:rPr>
          <w:b/>
          <w:bCs/>
        </w:rPr>
      </w:pPr>
      <w:r w:rsidRPr="005E217D">
        <w:rPr>
          <w:b/>
          <w:bCs/>
        </w:rPr>
        <w:t>Российская Федерация</w:t>
      </w:r>
    </w:p>
    <w:p w:rsidR="009F0E15" w:rsidRPr="005E217D" w:rsidRDefault="009F0E15" w:rsidP="006D3E47">
      <w:pPr>
        <w:tabs>
          <w:tab w:val="left" w:pos="2680"/>
        </w:tabs>
        <w:jc w:val="center"/>
        <w:rPr>
          <w:b/>
          <w:bCs/>
        </w:rPr>
      </w:pPr>
      <w:r w:rsidRPr="005E217D">
        <w:rPr>
          <w:b/>
          <w:bCs/>
        </w:rPr>
        <w:t>Ростовская область</w:t>
      </w:r>
    </w:p>
    <w:p w:rsidR="009F0E15" w:rsidRPr="005E217D" w:rsidRDefault="009F0E15" w:rsidP="006D3E47">
      <w:pPr>
        <w:tabs>
          <w:tab w:val="left" w:pos="2680"/>
        </w:tabs>
        <w:jc w:val="center"/>
        <w:rPr>
          <w:b/>
          <w:bCs/>
        </w:rPr>
      </w:pPr>
      <w:r w:rsidRPr="005E217D">
        <w:rPr>
          <w:b/>
          <w:bCs/>
        </w:rPr>
        <w:t>Октябрьский район</w:t>
      </w:r>
    </w:p>
    <w:p w:rsidR="009F0E15" w:rsidRPr="005E217D" w:rsidRDefault="009F0E15" w:rsidP="006D3E47">
      <w:pPr>
        <w:tabs>
          <w:tab w:val="left" w:pos="2680"/>
        </w:tabs>
        <w:jc w:val="center"/>
        <w:rPr>
          <w:b/>
          <w:bCs/>
        </w:rPr>
      </w:pPr>
      <w:r w:rsidRPr="005E217D">
        <w:rPr>
          <w:b/>
          <w:bCs/>
        </w:rPr>
        <w:t>Муниципальное образование  «Краснокутское сельское поселение»</w:t>
      </w:r>
    </w:p>
    <w:p w:rsidR="009F0E15" w:rsidRPr="005E217D" w:rsidRDefault="009F0E15" w:rsidP="006D3E47">
      <w:pPr>
        <w:tabs>
          <w:tab w:val="left" w:pos="2680"/>
        </w:tabs>
        <w:jc w:val="center"/>
        <w:rPr>
          <w:b/>
          <w:bCs/>
        </w:rPr>
      </w:pPr>
      <w:r w:rsidRPr="005E217D">
        <w:rPr>
          <w:b/>
          <w:bCs/>
        </w:rPr>
        <w:t>Администрация Краснокутского сельского поселения</w:t>
      </w:r>
    </w:p>
    <w:p w:rsidR="009F0E15" w:rsidRDefault="009F0E15" w:rsidP="00B42B11">
      <w:pPr>
        <w:tabs>
          <w:tab w:val="left" w:pos="9072"/>
        </w:tabs>
        <w:jc w:val="center"/>
        <w:rPr>
          <w:b/>
          <w:bCs/>
        </w:rPr>
      </w:pPr>
    </w:p>
    <w:p w:rsidR="009F0E15" w:rsidRPr="00977F91" w:rsidRDefault="009F0E15" w:rsidP="00B42B11">
      <w:pPr>
        <w:tabs>
          <w:tab w:val="left" w:pos="9072"/>
        </w:tabs>
        <w:jc w:val="center"/>
        <w:rPr>
          <w:b/>
          <w:bCs/>
        </w:rPr>
      </w:pPr>
    </w:p>
    <w:p w:rsidR="009F0E15" w:rsidRPr="00D70839" w:rsidRDefault="009F0E15" w:rsidP="00B42B11">
      <w:pPr>
        <w:tabs>
          <w:tab w:val="left" w:pos="9072"/>
        </w:tabs>
        <w:jc w:val="center"/>
        <w:rPr>
          <w:b/>
          <w:bCs/>
          <w:sz w:val="40"/>
          <w:szCs w:val="40"/>
        </w:rPr>
      </w:pPr>
      <w:r w:rsidRPr="00D70839">
        <w:rPr>
          <w:b/>
          <w:bCs/>
          <w:sz w:val="40"/>
          <w:szCs w:val="40"/>
        </w:rPr>
        <w:t>ПОСТАНОВЛЕНИЕ</w:t>
      </w:r>
    </w:p>
    <w:p w:rsidR="009F0E15" w:rsidRDefault="009F0E15" w:rsidP="00B42B11">
      <w:pPr>
        <w:tabs>
          <w:tab w:val="left" w:pos="9072"/>
        </w:tabs>
        <w:rPr>
          <w:b/>
          <w:bCs/>
        </w:rPr>
      </w:pPr>
    </w:p>
    <w:p w:rsidR="009F0E15" w:rsidRPr="00D70839" w:rsidRDefault="009F0E15" w:rsidP="00B42B11">
      <w:pPr>
        <w:tabs>
          <w:tab w:val="left" w:pos="9072"/>
        </w:tabs>
        <w:rPr>
          <w:b/>
          <w:bCs/>
        </w:rPr>
      </w:pPr>
      <w:r>
        <w:rPr>
          <w:b/>
          <w:bCs/>
        </w:rPr>
        <w:t xml:space="preserve">14.12.2015                                           </w:t>
      </w:r>
      <w:r w:rsidRPr="00D70839">
        <w:rPr>
          <w:b/>
          <w:bCs/>
        </w:rPr>
        <w:sym w:font="Times New Roman" w:char="2116"/>
      </w:r>
      <w:r>
        <w:rPr>
          <w:b/>
          <w:bCs/>
        </w:rPr>
        <w:t xml:space="preserve"> 299                                 х. Красный Кут</w:t>
      </w:r>
    </w:p>
    <w:p w:rsidR="009F0E15" w:rsidRDefault="009F0E15" w:rsidP="00B42B11">
      <w:pPr>
        <w:tabs>
          <w:tab w:val="left" w:pos="9072"/>
        </w:tabs>
        <w:ind w:left="-180"/>
      </w:pPr>
    </w:p>
    <w:tbl>
      <w:tblPr>
        <w:tblW w:w="0" w:type="auto"/>
        <w:tblInd w:w="-106" w:type="dxa"/>
        <w:tblLayout w:type="fixed"/>
        <w:tblLook w:val="01E0"/>
      </w:tblPr>
      <w:tblGrid>
        <w:gridCol w:w="5508"/>
      </w:tblGrid>
      <w:tr w:rsidR="009F0E15" w:rsidRPr="000A4079">
        <w:trPr>
          <w:trHeight w:val="1893"/>
        </w:trPr>
        <w:tc>
          <w:tcPr>
            <w:tcW w:w="5508" w:type="dxa"/>
          </w:tcPr>
          <w:p w:rsidR="009F0E15" w:rsidRPr="000A4079" w:rsidRDefault="009F0E15" w:rsidP="006D3E47">
            <w:pPr>
              <w:keepNext/>
              <w:shd w:val="clear" w:color="auto" w:fill="auto"/>
              <w:autoSpaceDE w:val="0"/>
              <w:autoSpaceDN w:val="0"/>
              <w:jc w:val="left"/>
            </w:pPr>
            <w:r>
              <w:t>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Краснокутского сельского поселения</w:t>
            </w:r>
          </w:p>
        </w:tc>
      </w:tr>
    </w:tbl>
    <w:p w:rsidR="009F0E15" w:rsidRPr="000A4079" w:rsidRDefault="009F0E15" w:rsidP="00B42B11">
      <w:pPr>
        <w:tabs>
          <w:tab w:val="left" w:pos="9072"/>
        </w:tabs>
      </w:pPr>
      <w:r w:rsidRPr="000A4079">
        <w:tab/>
      </w:r>
    </w:p>
    <w:p w:rsidR="009F0E15" w:rsidRPr="00B42B11" w:rsidRDefault="009F0E15" w:rsidP="00B42B11">
      <w:pPr>
        <w:widowControl w:val="0"/>
        <w:tabs>
          <w:tab w:val="left" w:pos="9072"/>
        </w:tabs>
        <w:spacing w:line="226" w:lineRule="auto"/>
        <w:ind w:firstLine="709"/>
      </w:pPr>
      <w:r>
        <w:t>В</w:t>
      </w:r>
      <w:r w:rsidRPr="00B42B11">
        <w:t xml:space="preserve"> соответствии со </w:t>
      </w:r>
      <w:hyperlink r:id="rId5" w:history="1">
        <w:r w:rsidRPr="00B42B11">
          <w:t>статьей 69.2</w:t>
        </w:r>
      </w:hyperlink>
      <w:r w:rsidRPr="00B42B11">
        <w:t xml:space="preserve"> Бюджетного кодекса Российской Федерации, </w:t>
      </w:r>
      <w:hyperlink r:id="rId6" w:history="1">
        <w:r w:rsidRPr="00B42B11">
          <w:t>Постановлением</w:t>
        </w:r>
      </w:hyperlink>
      <w:r w:rsidRPr="00B42B11">
        <w:t xml:space="preserve"> Правительства </w:t>
      </w:r>
      <w:r>
        <w:t xml:space="preserve">Ростовской области от 18.02.2015          </w:t>
      </w:r>
      <w:r w:rsidRPr="00B42B11">
        <w:t xml:space="preserve"> </w:t>
      </w:r>
      <w:r>
        <w:t xml:space="preserve"> № 112</w:t>
      </w:r>
      <w:r w:rsidRPr="00B42B11">
        <w:t xml:space="preserve"> "О </w:t>
      </w:r>
      <w:r>
        <w:t xml:space="preserve">Порядке </w:t>
      </w:r>
      <w:r w:rsidRPr="00B42B11">
        <w:t>формирова</w:t>
      </w:r>
      <w:r>
        <w:t>ния, ведения и утверждения</w:t>
      </w:r>
      <w:r w:rsidRPr="00B42B11">
        <w:t xml:space="preserve"> ведомственных перечней государственных услуг и работ, оказываемых и выполняемых государственными учрежде</w:t>
      </w:r>
      <w:r>
        <w:t>ниями</w:t>
      </w:r>
      <w:r w:rsidRPr="00B42B11">
        <w:t xml:space="preserve"> </w:t>
      </w:r>
      <w:r>
        <w:t>Ростовской области</w:t>
      </w:r>
      <w:r w:rsidRPr="00B42B11">
        <w:t>"</w:t>
      </w:r>
      <w:r>
        <w:t>, р</w:t>
      </w:r>
      <w:r w:rsidRPr="000A4079">
        <w:t>уководству</w:t>
      </w:r>
      <w:r>
        <w:t>ясь ст. 30</w:t>
      </w:r>
      <w:r w:rsidRPr="000A4079">
        <w:t xml:space="preserve"> Устава муниципального образования «</w:t>
      </w:r>
      <w:r>
        <w:t>Краснокутское сельское поселение</w:t>
      </w:r>
      <w:r w:rsidRPr="000A4079">
        <w:t xml:space="preserve">» </w:t>
      </w:r>
    </w:p>
    <w:p w:rsidR="009F0E15" w:rsidRPr="00B42B11" w:rsidRDefault="009F0E15" w:rsidP="000442DA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  <w:jc w:val="center"/>
      </w:pPr>
      <w:r w:rsidRPr="00B42B11">
        <w:rPr>
          <w:b/>
          <w:bCs/>
        </w:rPr>
        <w:t>ПОСТАНОВЛЯЮ: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rPr>
          <w:b/>
          <w:bCs/>
        </w:rPr>
        <w:t> </w:t>
      </w:r>
      <w:r w:rsidRPr="00B42B11">
        <w:t xml:space="preserve">1. Утвердить </w:t>
      </w:r>
      <w:hyperlink r:id="rId7" w:anchor="Par35" w:history="1">
        <w:r>
          <w:t>П</w:t>
        </w:r>
        <w:r w:rsidRPr="00B42B11">
          <w:t>орядок</w:t>
        </w:r>
      </w:hyperlink>
      <w:r w:rsidRPr="00B42B11">
        <w:t xml:space="preserve"> формирования, ведения и утверждения ведомственных перечней муниципальных услуг и работ, оказываемых и выполняемых муниципальными учреждениями</w:t>
      </w:r>
      <w:r>
        <w:t xml:space="preserve"> Краснокутского сельского поселения</w:t>
      </w:r>
      <w:r w:rsidRPr="00B42B11">
        <w:t xml:space="preserve"> (далее - </w:t>
      </w:r>
      <w:r>
        <w:t>п</w:t>
      </w:r>
      <w:r w:rsidRPr="00B42B11">
        <w:t>орядок).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2</w:t>
      </w:r>
      <w:r w:rsidRPr="00B42B11">
        <w:t xml:space="preserve">. </w:t>
      </w:r>
      <w:r>
        <w:t>Назначить начальника службы экономики и финансов                        Овсянникова Е.В. ответственным</w:t>
      </w:r>
      <w:r w:rsidRPr="00B42B11">
        <w:t xml:space="preserve"> должност</w:t>
      </w:r>
      <w:r>
        <w:t>ным</w:t>
      </w:r>
      <w:r w:rsidRPr="00B42B11">
        <w:t xml:space="preserve"> лиц</w:t>
      </w:r>
      <w:r>
        <w:t>ом</w:t>
      </w:r>
      <w:r w:rsidRPr="00B42B11">
        <w:t>, уполномочен</w:t>
      </w:r>
      <w:r>
        <w:t>ным</w:t>
      </w:r>
      <w:r w:rsidRPr="00B42B11">
        <w:t xml:space="preserve"> на: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а) формирование и ведение ведомственных перечней в информационной системе, доступ к которой осуществляется через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Интернет;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б) размещение ведомственных перечней на официальном сайте в информационно-телекоммуникационной сети Интернет по размещению информации о государственных и муниципальных учреждениях (</w:t>
      </w:r>
      <w:r w:rsidRPr="0097579D">
        <w:rPr>
          <w:color w:val="270FB9"/>
          <w:u w:val="single"/>
        </w:rPr>
        <w:t>www.bus.gov.ru</w:t>
      </w:r>
      <w:r w:rsidRPr="00B42B11">
        <w:t>) в порядке, установленном Министерством финансов Российской Федерации.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3</w:t>
      </w:r>
      <w:r w:rsidRPr="00B42B11">
        <w:t xml:space="preserve">. Установить, что положения </w:t>
      </w:r>
      <w:hyperlink r:id="rId8" w:anchor="Par35" w:history="1">
        <w:r>
          <w:t>п</w:t>
        </w:r>
        <w:r w:rsidRPr="00B42B11">
          <w:t>орядка</w:t>
        </w:r>
      </w:hyperlink>
      <w:r w:rsidRPr="00B42B11">
        <w:t xml:space="preserve"> применяются при формировании муниципальных заданий на оказание муниципальных услуг </w:t>
      </w:r>
      <w:r>
        <w:t xml:space="preserve">и выполнение работ </w:t>
      </w:r>
      <w:r w:rsidRPr="00B42B11">
        <w:t>на 2016 год и пл</w:t>
      </w:r>
      <w:r>
        <w:t>ановый период 2017 и 2018 годов</w:t>
      </w:r>
      <w:r w:rsidRPr="00B42B11">
        <w:t>.</w:t>
      </w:r>
    </w:p>
    <w:p w:rsidR="009F0E15" w:rsidRPr="00B25407" w:rsidRDefault="009F0E15" w:rsidP="00AE117B">
      <w:pPr>
        <w:widowControl w:val="0"/>
        <w:autoSpaceDE w:val="0"/>
        <w:autoSpaceDN w:val="0"/>
        <w:adjustRightInd w:val="0"/>
        <w:ind w:firstLine="567"/>
      </w:pPr>
      <w:r>
        <w:t>4</w:t>
      </w:r>
      <w:r w:rsidRPr="00B42B11">
        <w:t xml:space="preserve">. </w:t>
      </w:r>
      <w:r>
        <w:t>Настоящее постановление вступает в силу с момента его официального опубликования.</w:t>
      </w:r>
    </w:p>
    <w:p w:rsidR="009F0E15" w:rsidRPr="00B42B11" w:rsidRDefault="009F0E15" w:rsidP="00AE117B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5</w:t>
      </w:r>
      <w:r w:rsidRPr="00B42B11">
        <w:t xml:space="preserve">. Контроль за исполнением настоящего </w:t>
      </w:r>
      <w:r>
        <w:t>п</w:t>
      </w:r>
      <w:r w:rsidRPr="00B42B11">
        <w:t xml:space="preserve">остановления </w:t>
      </w:r>
      <w:r>
        <w:t>оставляю за собой</w:t>
      </w:r>
      <w:r w:rsidRPr="00B42B11">
        <w:t>.</w:t>
      </w:r>
    </w:p>
    <w:p w:rsidR="009F0E15" w:rsidRDefault="009F0E15" w:rsidP="00AE117B">
      <w:pPr>
        <w:shd w:val="clear" w:color="auto" w:fill="auto"/>
        <w:autoSpaceDE w:val="0"/>
        <w:autoSpaceDN w:val="0"/>
      </w:pPr>
    </w:p>
    <w:p w:rsidR="009F0E15" w:rsidRDefault="009F0E15" w:rsidP="00AE117B">
      <w:pPr>
        <w:shd w:val="clear" w:color="auto" w:fill="auto"/>
        <w:autoSpaceDE w:val="0"/>
        <w:autoSpaceDN w:val="0"/>
      </w:pPr>
    </w:p>
    <w:p w:rsidR="009F0E15" w:rsidRPr="00A560F3" w:rsidRDefault="009F0E15" w:rsidP="00AE117B">
      <w:pPr>
        <w:shd w:val="clear" w:color="auto" w:fill="auto"/>
        <w:autoSpaceDE w:val="0"/>
        <w:autoSpaceDN w:val="0"/>
        <w:rPr>
          <w:b/>
          <w:bCs/>
        </w:rPr>
      </w:pPr>
      <w:r w:rsidRPr="00A560F3">
        <w:rPr>
          <w:b/>
          <w:bCs/>
        </w:rPr>
        <w:t>Глава Краснокутского </w:t>
      </w:r>
    </w:p>
    <w:p w:rsidR="009F0E15" w:rsidRPr="00A560F3" w:rsidRDefault="009F0E15" w:rsidP="00AE117B">
      <w:pPr>
        <w:shd w:val="clear" w:color="auto" w:fill="auto"/>
        <w:autoSpaceDE w:val="0"/>
        <w:autoSpaceDN w:val="0"/>
        <w:rPr>
          <w:b/>
          <w:bCs/>
        </w:rPr>
      </w:pPr>
      <w:r w:rsidRPr="00A560F3">
        <w:rPr>
          <w:b/>
          <w:bCs/>
        </w:rPr>
        <w:t xml:space="preserve">сельского поселения                                    </w:t>
      </w:r>
      <w:r>
        <w:rPr>
          <w:b/>
          <w:bCs/>
        </w:rPr>
        <w:t xml:space="preserve">                            </w:t>
      </w:r>
      <w:r w:rsidRPr="00A560F3">
        <w:rPr>
          <w:b/>
          <w:bCs/>
        </w:rPr>
        <w:t>В.В. Мартыненко</w:t>
      </w:r>
    </w:p>
    <w:p w:rsidR="009F0E15" w:rsidRDefault="009F0E15" w:rsidP="00990933">
      <w:pPr>
        <w:ind w:firstLine="5245"/>
      </w:pPr>
      <w:bookmarkStart w:id="0" w:name="Par29"/>
      <w:bookmarkEnd w:id="0"/>
    </w:p>
    <w:p w:rsidR="009F0E15" w:rsidRDefault="009F0E15" w:rsidP="00990933">
      <w:pPr>
        <w:ind w:firstLine="5245"/>
      </w:pPr>
      <w:r w:rsidRPr="00B42B11">
        <w:t> </w:t>
      </w: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Default="009F0E15" w:rsidP="00990933">
      <w:pPr>
        <w:ind w:firstLine="5245"/>
      </w:pPr>
    </w:p>
    <w:p w:rsidR="009F0E15" w:rsidRPr="003060E8" w:rsidRDefault="009F0E15" w:rsidP="00285F4D">
      <w:pPr>
        <w:ind w:firstLine="5245"/>
        <w:jc w:val="right"/>
      </w:pPr>
      <w:r w:rsidRPr="003060E8">
        <w:t xml:space="preserve">Приложение </w:t>
      </w:r>
      <w:r>
        <w:t>1</w:t>
      </w:r>
    </w:p>
    <w:p w:rsidR="009F0E15" w:rsidRDefault="009F0E15" w:rsidP="00285F4D">
      <w:pPr>
        <w:ind w:firstLine="5245"/>
        <w:jc w:val="right"/>
      </w:pPr>
      <w:r w:rsidRPr="003060E8">
        <w:t xml:space="preserve">к </w:t>
      </w:r>
      <w:r>
        <w:t xml:space="preserve">постановлению </w:t>
      </w:r>
    </w:p>
    <w:p w:rsidR="009F0E15" w:rsidRPr="003060E8" w:rsidRDefault="009F0E15" w:rsidP="00285F4D">
      <w:pPr>
        <w:ind w:firstLine="5245"/>
        <w:jc w:val="right"/>
      </w:pPr>
      <w:r>
        <w:t>Администрации</w:t>
      </w:r>
    </w:p>
    <w:p w:rsidR="009F0E15" w:rsidRDefault="009F0E15" w:rsidP="00285F4D">
      <w:pPr>
        <w:ind w:firstLine="5245"/>
        <w:jc w:val="right"/>
      </w:pPr>
      <w:r>
        <w:t xml:space="preserve">Краснокутского сельского </w:t>
      </w:r>
    </w:p>
    <w:p w:rsidR="009F0E15" w:rsidRPr="003060E8" w:rsidRDefault="009F0E15" w:rsidP="00285F4D">
      <w:pPr>
        <w:ind w:firstLine="5245"/>
        <w:jc w:val="right"/>
      </w:pPr>
      <w:r>
        <w:t xml:space="preserve"> поселения от 14.12.2015 г. № 299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</w:pPr>
      <w:r w:rsidRPr="00B42B11">
        <w:t> </w:t>
      </w:r>
    </w:p>
    <w:p w:rsidR="009F0E15" w:rsidRPr="00B42B11" w:rsidRDefault="009F0E15" w:rsidP="00990933">
      <w:pPr>
        <w:shd w:val="clear" w:color="auto" w:fill="auto"/>
        <w:autoSpaceDE w:val="0"/>
        <w:autoSpaceDN w:val="0"/>
        <w:jc w:val="center"/>
      </w:pPr>
      <w:bookmarkStart w:id="1" w:name="Par35"/>
      <w:bookmarkEnd w:id="1"/>
      <w:r>
        <w:rPr>
          <w:b/>
          <w:bCs/>
        </w:rPr>
        <w:t>Порядок</w:t>
      </w:r>
    </w:p>
    <w:p w:rsidR="009F0E15" w:rsidRPr="00B42B11" w:rsidRDefault="009F0E15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формирования</w:t>
      </w:r>
      <w:r w:rsidRPr="00B42B11">
        <w:rPr>
          <w:b/>
          <w:bCs/>
        </w:rPr>
        <w:t xml:space="preserve">, </w:t>
      </w:r>
      <w:r>
        <w:rPr>
          <w:b/>
          <w:bCs/>
        </w:rPr>
        <w:t>ведения и утверждения</w:t>
      </w:r>
    </w:p>
    <w:p w:rsidR="009F0E15" w:rsidRPr="00B42B11" w:rsidRDefault="009F0E15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ведомственных перечней муниципальных услуг</w:t>
      </w:r>
    </w:p>
    <w:p w:rsidR="009F0E15" w:rsidRPr="00B42B11" w:rsidRDefault="009F0E15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и работ</w:t>
      </w:r>
      <w:r w:rsidRPr="00B42B11">
        <w:rPr>
          <w:b/>
          <w:bCs/>
        </w:rPr>
        <w:t xml:space="preserve">, </w:t>
      </w:r>
      <w:r>
        <w:rPr>
          <w:b/>
          <w:bCs/>
        </w:rPr>
        <w:t>оказываемых и выполняемых</w:t>
      </w:r>
    </w:p>
    <w:p w:rsidR="009F0E15" w:rsidRPr="00B42B11" w:rsidRDefault="009F0E15" w:rsidP="00990933">
      <w:pPr>
        <w:shd w:val="clear" w:color="auto" w:fill="auto"/>
        <w:autoSpaceDE w:val="0"/>
        <w:autoSpaceDN w:val="0"/>
        <w:jc w:val="center"/>
      </w:pPr>
      <w:r>
        <w:rPr>
          <w:b/>
          <w:bCs/>
        </w:rPr>
        <w:t>муниципальными учреждениями Краснокутского сельского поселения</w:t>
      </w:r>
    </w:p>
    <w:p w:rsidR="009F0E15" w:rsidRPr="00B42B11" w:rsidRDefault="009F0E15" w:rsidP="00445931">
      <w:pPr>
        <w:shd w:val="clear" w:color="auto" w:fill="auto"/>
        <w:tabs>
          <w:tab w:val="left" w:pos="567"/>
        </w:tabs>
        <w:autoSpaceDE w:val="0"/>
        <w:autoSpaceDN w:val="0"/>
        <w:spacing w:before="100" w:beforeAutospacing="1" w:after="100" w:afterAutospacing="1"/>
      </w:pPr>
      <w:bookmarkStart w:id="2" w:name="Par41"/>
      <w:bookmarkEnd w:id="2"/>
      <w:r w:rsidRPr="00B42B11">
        <w:t> </w:t>
      </w:r>
      <w:r>
        <w:tab/>
        <w:t>1.</w:t>
      </w:r>
      <w:r w:rsidRPr="00B42B11">
        <w:t xml:space="preserve"> Настоящий Порядок </w:t>
      </w:r>
      <w:r>
        <w:t>устанавливает требования к формированию, ведению и утверждению ведомственных перечней муниципальных услуг и работ в целях составления муниципальных заданий на оказание муниципальных услуг и выполнение работ, оказываемых и выполняемых муниципальными учреждениями Краснокутского сельского поселения (далее - ведомственные перечни муниципальных услуг и работ).</w:t>
      </w:r>
    </w:p>
    <w:p w:rsidR="009F0E15" w:rsidRDefault="009F0E15" w:rsidP="000A0D5E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2. Ведомственные перечни </w:t>
      </w:r>
      <w:r>
        <w:t>муниципальных услуг и работ формируются Администрацией Краснокутского сельского поселения, осуществляющей функции и полномочия учредителя муниципальных бюджетных учреждений Краснокутского сельского поселения, созданных на базе имущества, находящегося в муниципальной собственности Краснокутского сельского поселения.</w:t>
      </w:r>
    </w:p>
    <w:p w:rsidR="009F0E15" w:rsidRDefault="009F0E15" w:rsidP="000A0D5E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3. Ведомственные перечни муниципальных услуг и работ формируются и ведутся в соответствии с базовыми (отраслевыми) перечнями государственных и муниципальных услуг и работ,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с учетом положений настоящего Порядка.</w:t>
      </w:r>
    </w:p>
    <w:p w:rsidR="009F0E15" w:rsidRDefault="009F0E15" w:rsidP="000A0D5E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4. Ведомственные перечни муниципальных услуг и работ, сформированные в соответствии с настоящим Порядком, утверждаются Администрацией Краснокутского сельского поселения, осуществляющей полномочия учредителя.</w:t>
      </w:r>
    </w:p>
    <w:p w:rsidR="009F0E15" w:rsidRDefault="009F0E15" w:rsidP="000A0D5E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 xml:space="preserve">5. Ведомственные перечни муниципальных услуг и работ включается в отношении каждой муниципальной услуги или работы следующая информация:  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а) 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муниципальная услуга или работа;</w:t>
      </w:r>
    </w:p>
    <w:p w:rsidR="009F0E15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б</w:t>
      </w:r>
      <w:r w:rsidRPr="00B42B11">
        <w:t xml:space="preserve">) код </w:t>
      </w:r>
      <w:r>
        <w:t>Администрации Краснокутского сельского поселения</w:t>
      </w:r>
      <w:r w:rsidRPr="00B42B11">
        <w:t>, осуществляюще</w:t>
      </w:r>
      <w:r>
        <w:t>й</w:t>
      </w:r>
      <w:r w:rsidRPr="00B42B11">
        <w:t xml:space="preserve"> полномочия учредителя, в соответствии с реестром участников бюджетного процесса</w:t>
      </w:r>
      <w:r>
        <w:t>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в</w:t>
      </w:r>
      <w:r w:rsidRPr="00B42B11">
        <w:t>) наименование муниципального учреждения и его код в соответствии с реестром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д) содержание муниципальной услуги или работы;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е) условия (формы) оказания муниципальной услуги или выполнения работы;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ж) вид деятельности муниципального учреждения</w:t>
      </w:r>
      <w:r>
        <w:t xml:space="preserve"> Краснокутского сельского поселения</w:t>
      </w:r>
      <w:r w:rsidRPr="00B42B11">
        <w:t>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з) категории потребителей муниципальной услуги или работы;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и) наименования показателей, характеризующих качество и (или) объем муниципальной услуги (выполняемой работы)</w:t>
      </w:r>
      <w:r>
        <w:t>, и единицы их измерения</w:t>
      </w:r>
      <w:r w:rsidRPr="00B42B11">
        <w:t>;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к) указание на бесплатность или платность муниципальной услуги или работы;</w:t>
      </w:r>
    </w:p>
    <w:p w:rsidR="009F0E15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>л) 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работ, а также электронные копии таких нормативных правовых актов.</w:t>
      </w:r>
    </w:p>
    <w:p w:rsidR="009F0E15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6. Порядок формирования информации и документов для включения в 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9F0E15" w:rsidRPr="00B42B11" w:rsidRDefault="009F0E15" w:rsidP="00980A2C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>
        <w:t>7. Реестровые записи подписываются усиленной квалифицированной электронной подписью Главы Краснокутского сельского поселения, действующего от имени Администрации Краснокутского сельского поселения, осуществляющей полномочия учредителя.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8. Ведомственные перечни формируются и ведутся </w:t>
      </w:r>
      <w:r>
        <w:t>Администрацией Краснокутского сельского поселения</w:t>
      </w:r>
      <w:r w:rsidRPr="00B42B11">
        <w:t xml:space="preserve"> в информационной системе, доступ к которой осуществляется через единый портал бюджетной системы Российской Федерации (</w:t>
      </w:r>
      <w:r w:rsidRPr="0097579D">
        <w:rPr>
          <w:color w:val="270FB9"/>
          <w:u w:val="single"/>
        </w:rPr>
        <w:t>www.budget.gov.ru</w:t>
      </w:r>
      <w:r w:rsidRPr="00B42B11">
        <w:t>) в информационно-телекоммуникационной сети Интернет.</w:t>
      </w:r>
    </w:p>
    <w:p w:rsidR="009F0E15" w:rsidRPr="00B42B11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r w:rsidRPr="00B42B11">
        <w:t xml:space="preserve">Ведомственные перечни </w:t>
      </w:r>
      <w:r>
        <w:t xml:space="preserve"> муниципальных услуг и работ </w:t>
      </w:r>
      <w:r w:rsidRPr="00B42B11">
        <w:t>также размещаются на официальном сайте в информационно-телекоммуникационной сети Интернет по размещению информации о муниципальных учреждениях (</w:t>
      </w:r>
      <w:r w:rsidRPr="0097579D">
        <w:rPr>
          <w:color w:val="270FB9"/>
          <w:u w:val="single"/>
        </w:rPr>
        <w:t>www.bus.gov.ru</w:t>
      </w:r>
      <w:r w:rsidRPr="00B42B11">
        <w:t>) в порядке, установленном Министерством финансов Российской Федерации.</w:t>
      </w:r>
    </w:p>
    <w:p w:rsidR="009F0E15" w:rsidRDefault="009F0E15" w:rsidP="00B42B11">
      <w:pPr>
        <w:shd w:val="clear" w:color="auto" w:fill="auto"/>
        <w:autoSpaceDE w:val="0"/>
        <w:autoSpaceDN w:val="0"/>
        <w:spacing w:before="100" w:beforeAutospacing="1" w:after="100" w:afterAutospacing="1"/>
        <w:ind w:firstLine="540"/>
      </w:pPr>
      <w:bookmarkStart w:id="3" w:name="Par74"/>
      <w:bookmarkEnd w:id="3"/>
      <w:r w:rsidRPr="00B42B11">
        <w:t xml:space="preserve">9. </w:t>
      </w:r>
      <w:r>
        <w:t xml:space="preserve">Администрация Краснокутского сельского поселении, осуществляющая полномочия учредителя, в случае внесения изменений в течение 30 календарных дней внесение изменений в ведомственные перечни муниципальных услуг и работ. </w:t>
      </w:r>
    </w:p>
    <w:p w:rsidR="009F0E15" w:rsidRDefault="009F0E15" w:rsidP="00FD2E72">
      <w:pPr>
        <w:shd w:val="clear" w:color="auto" w:fill="auto"/>
        <w:autoSpaceDE w:val="0"/>
        <w:autoSpaceDN w:val="0"/>
        <w:ind w:firstLine="539"/>
      </w:pPr>
    </w:p>
    <w:p w:rsidR="009F0E15" w:rsidRDefault="009F0E15" w:rsidP="00FD2E72">
      <w:pPr>
        <w:shd w:val="clear" w:color="auto" w:fill="auto"/>
        <w:autoSpaceDE w:val="0"/>
        <w:autoSpaceDN w:val="0"/>
        <w:ind w:firstLine="539"/>
      </w:pPr>
    </w:p>
    <w:p w:rsidR="009F0E15" w:rsidRDefault="009F0E15" w:rsidP="00980A2C">
      <w:pPr>
        <w:shd w:val="clear" w:color="auto" w:fill="auto"/>
        <w:autoSpaceDE w:val="0"/>
        <w:autoSpaceDN w:val="0"/>
      </w:pPr>
      <w:r>
        <w:t xml:space="preserve">Ведущий специалист по </w:t>
      </w:r>
    </w:p>
    <w:p w:rsidR="009F0E15" w:rsidRDefault="009F0E15" w:rsidP="00980A2C">
      <w:pPr>
        <w:shd w:val="clear" w:color="auto" w:fill="auto"/>
        <w:autoSpaceDE w:val="0"/>
        <w:autoSpaceDN w:val="0"/>
      </w:pPr>
      <w:r>
        <w:t>делопроизводству и архивной работе                                             Стаценко Е.А.</w:t>
      </w:r>
    </w:p>
    <w:sectPr w:rsidR="009F0E15" w:rsidSect="00FD2E7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embedSystemFonts/>
  <w:defaultTabStop w:val="709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2B11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2DA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24D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6519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0D5E"/>
    <w:rsid w:val="000A157F"/>
    <w:rsid w:val="000A1AD8"/>
    <w:rsid w:val="000A2753"/>
    <w:rsid w:val="000A3DAC"/>
    <w:rsid w:val="000A4079"/>
    <w:rsid w:val="000A48B0"/>
    <w:rsid w:val="000A4F90"/>
    <w:rsid w:val="000A55F7"/>
    <w:rsid w:val="000A61AD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37E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6FA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C4A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47E6"/>
    <w:rsid w:val="002852BD"/>
    <w:rsid w:val="002854E8"/>
    <w:rsid w:val="00285F4D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C20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60E8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7FB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455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931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6C43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3ED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0BA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108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17D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4E9B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32A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3E47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D9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2CB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66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1034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AFF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510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579D"/>
    <w:rsid w:val="00977646"/>
    <w:rsid w:val="00977F91"/>
    <w:rsid w:val="009801E2"/>
    <w:rsid w:val="00980A2C"/>
    <w:rsid w:val="00983279"/>
    <w:rsid w:val="009867F9"/>
    <w:rsid w:val="00986877"/>
    <w:rsid w:val="00986AE5"/>
    <w:rsid w:val="00987014"/>
    <w:rsid w:val="00987328"/>
    <w:rsid w:val="00987DC9"/>
    <w:rsid w:val="00990933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E15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593"/>
    <w:rsid w:val="00A468E5"/>
    <w:rsid w:val="00A47178"/>
    <w:rsid w:val="00A50356"/>
    <w:rsid w:val="00A51114"/>
    <w:rsid w:val="00A513E0"/>
    <w:rsid w:val="00A52175"/>
    <w:rsid w:val="00A52497"/>
    <w:rsid w:val="00A540AD"/>
    <w:rsid w:val="00A560F3"/>
    <w:rsid w:val="00A57D5C"/>
    <w:rsid w:val="00A57DA0"/>
    <w:rsid w:val="00A60BF3"/>
    <w:rsid w:val="00A61C21"/>
    <w:rsid w:val="00A637B1"/>
    <w:rsid w:val="00A6618F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775A6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3ED8"/>
    <w:rsid w:val="00AD4045"/>
    <w:rsid w:val="00AD47D1"/>
    <w:rsid w:val="00AD48CB"/>
    <w:rsid w:val="00AD4D84"/>
    <w:rsid w:val="00AD4F1F"/>
    <w:rsid w:val="00AD4FE1"/>
    <w:rsid w:val="00AD5230"/>
    <w:rsid w:val="00AD5394"/>
    <w:rsid w:val="00AD66A0"/>
    <w:rsid w:val="00AD78CD"/>
    <w:rsid w:val="00AE043F"/>
    <w:rsid w:val="00AE0DA2"/>
    <w:rsid w:val="00AE117B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07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B1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3B80"/>
    <w:rsid w:val="00B949E3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4C0B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10E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83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572C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49EF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F1582"/>
    <w:rsid w:val="00EF39DB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5B26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19D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2E72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0E8"/>
    <w:pPr>
      <w:shd w:val="clear" w:color="auto" w:fill="FFFFFF"/>
      <w:jc w:val="both"/>
    </w:pPr>
    <w:rPr>
      <w:sz w:val="28"/>
      <w:szCs w:val="28"/>
    </w:rPr>
  </w:style>
  <w:style w:type="paragraph" w:styleId="Heading1">
    <w:name w:val="heading 1"/>
    <w:basedOn w:val="Normal"/>
    <w:link w:val="Heading1Char"/>
    <w:uiPriority w:val="99"/>
    <w:qFormat/>
    <w:rsid w:val="00B42B11"/>
    <w:pPr>
      <w:shd w:val="clear" w:color="auto" w:fill="auto"/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E288D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42B11"/>
    <w:rPr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E288D"/>
    <w:rPr>
      <w:rFonts w:ascii="Cambria" w:hAnsi="Cambria" w:cs="Cambria"/>
      <w:b/>
      <w:bCs/>
      <w:sz w:val="26"/>
      <w:szCs w:val="2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rsid w:val="00B42B1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4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2B11"/>
    <w:rPr>
      <w:rFonts w:ascii="Tahoma" w:hAnsi="Tahoma" w:cs="Tahoma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63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.ru/bank/dokumenty/2014/post_547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msur.ru/bank/dokumenty/2014/post_547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2E6D27CC84F41E3613C7CB6B6B2F00E5A21960AAD1E08A77B733306F6H8UAH" TargetMode="External"/><Relationship Id="rId5" Type="http://schemas.openxmlformats.org/officeDocument/2006/relationships/hyperlink" Target="consultantplus://offline/ref=12E6D27CC84F41E3613C7CB6B6B2F00E5A229A05A81508A77B733306F68A8E9BD085C8A49E02H0U7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96</TotalTime>
  <Pages>5</Pages>
  <Words>1084</Words>
  <Characters>6182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14</cp:revision>
  <cp:lastPrinted>2015-12-15T09:19:00Z</cp:lastPrinted>
  <dcterms:created xsi:type="dcterms:W3CDTF">2015-12-15T07:13:00Z</dcterms:created>
  <dcterms:modified xsi:type="dcterms:W3CDTF">2015-12-15T09:26:00Z</dcterms:modified>
</cp:coreProperties>
</file>